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4" w:rightFromText="144" w:vertAnchor="page" w:horzAnchor="page" w:tblpXSpec="center" w:tblpY="1081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1015"/>
        <w:gridCol w:w="1015"/>
        <w:gridCol w:w="1015"/>
        <w:gridCol w:w="1015"/>
        <w:gridCol w:w="1015"/>
        <w:gridCol w:w="1015"/>
        <w:gridCol w:w="1016"/>
        <w:gridCol w:w="1016"/>
        <w:gridCol w:w="1016"/>
        <w:gridCol w:w="1016"/>
        <w:gridCol w:w="1016"/>
        <w:gridCol w:w="1016"/>
        <w:gridCol w:w="1016"/>
        <w:gridCol w:w="1016"/>
      </w:tblGrid>
      <w:tr w:rsidR="00D63439" w:rsidRPr="009F00F0" w:rsidTr="00D97D7A">
        <w:trPr>
          <w:trHeight w:hRule="exact" w:val="6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3439" w:rsidRDefault="00D63439" w:rsidP="00F85549">
            <w:pPr>
              <w:spacing w:before="40" w:after="40"/>
              <w:rPr>
                <w:rFonts w:ascii="Myriad Pro" w:hAnsi="Myriad Pro"/>
                <w:color w:val="auto"/>
                <w:sz w:val="16"/>
                <w:szCs w:val="16"/>
              </w:rPr>
            </w:pPr>
          </w:p>
          <w:p w:rsidR="00D63439" w:rsidRPr="009006DB" w:rsidRDefault="00D63439" w:rsidP="00F85549">
            <w:pPr>
              <w:spacing w:before="40" w:after="40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</w:pPr>
            <w:r w:rsidRPr="009006DB"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  <w:t>ÉTLAP</w:t>
            </w:r>
          </w:p>
        </w:tc>
        <w:tc>
          <w:tcPr>
            <w:tcW w:w="20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>
                  <wp:extent cx="948690" cy="379730"/>
                  <wp:effectExtent l="0" t="0" r="0" b="0"/>
                  <wp:docPr id="4" name="Kép 0" descr="hungas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hungas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439" w:rsidRPr="009F00F0" w:rsidTr="00D97D7A">
        <w:trPr>
          <w:trHeight w:hRule="exact" w:val="227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/>
            <w:tcBorders>
              <w:left w:val="nil"/>
              <w:bottom w:val="single" w:sz="12" w:space="0" w:color="BA0C2F"/>
              <w:right w:val="nil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</w:tr>
      <w:tr w:rsidR="00D63439" w:rsidRPr="009F00F0" w:rsidTr="00D97D7A">
        <w:trPr>
          <w:trHeight w:hRule="exact" w:val="567"/>
        </w:trPr>
        <w:tc>
          <w:tcPr>
            <w:tcW w:w="383" w:type="dxa"/>
            <w:tcBorders>
              <w:top w:val="nil"/>
              <w:left w:val="nil"/>
              <w:bottom w:val="nil"/>
              <w:right w:val="single" w:sz="12" w:space="0" w:color="BA0C2F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4060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D63439" w:rsidRPr="009006DB" w:rsidRDefault="00D63439" w:rsidP="00F85549">
            <w:pPr>
              <w:spacing w:before="80" w:after="40"/>
              <w:rPr>
                <w:rFonts w:ascii="Myriad Pro" w:hAnsi="Myriad Pro"/>
                <w:b/>
                <w:color w:val="BA0C2F"/>
                <w:sz w:val="36"/>
                <w:szCs w:val="36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>Budapest - Zugló</w:t>
            </w:r>
          </w:p>
        </w:tc>
        <w:tc>
          <w:tcPr>
            <w:tcW w:w="6094" w:type="dxa"/>
            <w:gridSpan w:val="6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D63439" w:rsidRPr="009006DB" w:rsidRDefault="001E78C4" w:rsidP="0052362C">
            <w:pPr>
              <w:spacing w:before="80" w:after="40"/>
              <w:jc w:val="center"/>
              <w:rPr>
                <w:rFonts w:ascii="Myriad Pro" w:hAnsi="Myriad Pro"/>
                <w:color w:val="BA0C2F"/>
                <w:sz w:val="32"/>
                <w:szCs w:val="32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 xml:space="preserve">Általános Iskola </w:t>
            </w:r>
            <w:r w:rsidR="0052362C">
              <w:rPr>
                <w:rFonts w:ascii="Myriad Pro" w:hAnsi="Myriad Pro"/>
                <w:b/>
                <w:color w:val="BA0C2F"/>
                <w:sz w:val="36"/>
                <w:szCs w:val="36"/>
              </w:rPr>
              <w:t>Felső</w:t>
            </w: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 xml:space="preserve"> Tagozat</w:t>
            </w:r>
          </w:p>
        </w:tc>
        <w:tc>
          <w:tcPr>
            <w:tcW w:w="4064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D63439" w:rsidRPr="003676F1" w:rsidRDefault="00B56686" w:rsidP="007338DA">
            <w:pPr>
              <w:spacing w:before="80" w:after="40"/>
              <w:jc w:val="center"/>
              <w:rPr>
                <w:rFonts w:ascii="Myriad Pro" w:hAnsi="Myriad Pro"/>
                <w:b/>
                <w:color w:val="auto"/>
                <w:sz w:val="22"/>
                <w:szCs w:val="22"/>
              </w:rPr>
            </w:pPr>
            <w:r>
              <w:rPr>
                <w:rFonts w:ascii="Myriad Pro" w:hAnsi="Myriad Pro"/>
                <w:b/>
                <w:color w:val="BA0C2F"/>
                <w:sz w:val="22"/>
                <w:szCs w:val="22"/>
              </w:rPr>
              <w:t>2016.</w:t>
            </w:r>
            <w:r w:rsidR="007338DA">
              <w:rPr>
                <w:rFonts w:ascii="Myriad Pro" w:hAnsi="Myriad Pro"/>
                <w:b/>
                <w:color w:val="BA0C2F"/>
                <w:sz w:val="22"/>
                <w:szCs w:val="22"/>
              </w:rPr>
              <w:t>Március 28</w:t>
            </w:r>
            <w:r w:rsidR="00F5124C">
              <w:rPr>
                <w:rFonts w:ascii="Myriad Pro" w:hAnsi="Myriad Pro"/>
                <w:b/>
                <w:color w:val="BA0C2F"/>
                <w:sz w:val="22"/>
                <w:szCs w:val="22"/>
              </w:rPr>
              <w:t xml:space="preserve">. </w:t>
            </w:r>
            <w:r w:rsidR="00E0415D">
              <w:rPr>
                <w:rFonts w:ascii="Myriad Pro" w:hAnsi="Myriad Pro"/>
                <w:b/>
                <w:color w:val="BA0C2F"/>
                <w:sz w:val="22"/>
                <w:szCs w:val="22"/>
              </w:rPr>
              <w:t xml:space="preserve"> – </w:t>
            </w:r>
            <w:r w:rsidR="00804F06">
              <w:rPr>
                <w:rFonts w:ascii="Myriad Pro" w:hAnsi="Myriad Pro"/>
                <w:b/>
                <w:color w:val="BA0C2F"/>
                <w:sz w:val="22"/>
                <w:szCs w:val="22"/>
              </w:rPr>
              <w:t>2016.</w:t>
            </w:r>
            <w:r w:rsidR="007338DA">
              <w:rPr>
                <w:rFonts w:ascii="Myriad Pro" w:hAnsi="Myriad Pro"/>
                <w:b/>
                <w:color w:val="BA0C2F"/>
                <w:sz w:val="22"/>
                <w:szCs w:val="22"/>
              </w:rPr>
              <w:t>Április 3.</w:t>
            </w:r>
          </w:p>
        </w:tc>
      </w:tr>
      <w:tr w:rsidR="00D63439" w:rsidRPr="000E3D3D" w:rsidTr="00D97D7A">
        <w:trPr>
          <w:trHeight w:hRule="exact" w:val="113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3439" w:rsidRPr="009006DB" w:rsidRDefault="00D63439" w:rsidP="00F85549">
            <w:pPr>
              <w:jc w:val="center"/>
              <w:rPr>
                <w:rFonts w:ascii="Myriad Pro" w:hAnsi="Myriad Pro"/>
                <w:smallCaps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D63439" w:rsidRPr="009006DB" w:rsidRDefault="00D63439" w:rsidP="00F85549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D63439" w:rsidRPr="009006DB" w:rsidRDefault="00D63439" w:rsidP="00F85549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D63439" w:rsidRPr="009006DB" w:rsidRDefault="00D63439" w:rsidP="00F85549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D63439" w:rsidRPr="009006DB" w:rsidRDefault="00D63439" w:rsidP="00F85549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D63439" w:rsidRPr="009006DB" w:rsidRDefault="00D63439" w:rsidP="00F85549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D63439" w:rsidRPr="009006DB" w:rsidRDefault="00D63439" w:rsidP="00F85549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D63439" w:rsidRPr="009006DB" w:rsidRDefault="00D63439" w:rsidP="00F85549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</w:tr>
      <w:tr w:rsidR="00D63439" w:rsidRPr="000E3D3D" w:rsidTr="00D97D7A">
        <w:trPr>
          <w:trHeight w:hRule="exact" w:val="510"/>
        </w:trPr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12" w:space="0" w:color="595959"/>
            </w:tcBorders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Hétfő</w:t>
            </w:r>
          </w:p>
        </w:tc>
        <w:tc>
          <w:tcPr>
            <w:tcW w:w="2030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Kedd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Szerda</w:t>
            </w:r>
          </w:p>
        </w:tc>
        <w:tc>
          <w:tcPr>
            <w:tcW w:w="2032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Csütörtök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Péntek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Szombat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D63439" w:rsidRPr="009006DB" w:rsidRDefault="00D63439" w:rsidP="00F85549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Vasárnap</w:t>
            </w:r>
          </w:p>
        </w:tc>
      </w:tr>
      <w:tr w:rsidR="00E37840" w:rsidRPr="000E3D3D" w:rsidTr="007150B9">
        <w:trPr>
          <w:trHeight w:hRule="exact" w:val="1187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Tízórai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Tej</w:t>
            </w:r>
          </w:p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Pizzás csiga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Tej</w:t>
            </w:r>
          </w:p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Gabonapehely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Tej</w:t>
            </w:r>
          </w:p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Túrós táska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Tejeskávé</w:t>
            </w:r>
          </w:p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Margarin</w:t>
            </w:r>
          </w:p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Kifli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0E3D3D" w:rsidTr="007150B9">
        <w:trPr>
          <w:trHeight w:hRule="exact" w:val="698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földimogyoró, glutén, szezámmag, szója,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glutén, szezámmag, szója,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</w:t>
            </w: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 xml:space="preserve"> 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7338DA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>SZH: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6D4969">
              <w:rPr>
                <w:rFonts w:ascii="Myriad Pro" w:hAnsi="Myriad Pro" w:cs="Arial"/>
                <w:color w:val="auto"/>
                <w:sz w:val="10"/>
                <w:szCs w:val="12"/>
              </w:rPr>
              <w:t>290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</w:t>
            </w:r>
            <w:r w:rsidRPr="006D4969">
              <w:rPr>
                <w:rFonts w:ascii="Myriad Pro" w:hAnsi="Myriad Pro" w:cs="Arial"/>
                <w:color w:val="auto"/>
                <w:sz w:val="10"/>
                <w:szCs w:val="12"/>
              </w:rPr>
              <w:t>30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6D4969">
              <w:rPr>
                <w:rFonts w:ascii="Myriad Pro" w:hAnsi="Myriad Pro" w:cs="Arial"/>
                <w:color w:val="auto"/>
                <w:sz w:val="10"/>
                <w:szCs w:val="12"/>
              </w:rPr>
              <w:t>261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6D4969">
              <w:rPr>
                <w:rFonts w:ascii="Myriad Pro" w:hAnsi="Myriad Pro" w:cs="Arial"/>
                <w:color w:val="auto"/>
                <w:sz w:val="10"/>
                <w:szCs w:val="12"/>
              </w:rPr>
              <w:t>40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6D4969">
              <w:rPr>
                <w:rFonts w:ascii="Myriad Pro" w:hAnsi="Myriad Pro" w:cs="Arial"/>
                <w:color w:val="auto"/>
                <w:sz w:val="10"/>
                <w:szCs w:val="12"/>
              </w:rPr>
              <w:t>304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color w:val="auto"/>
                <w:sz w:val="10"/>
                <w:szCs w:val="12"/>
              </w:rPr>
              <w:t>63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326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51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7338DA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>SÓ: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  <w:r>
              <w:rPr>
                <w:rFonts w:ascii="Myriad Pro" w:hAnsi="Myriad Pro" w:cs="Arial"/>
                <w:sz w:val="10"/>
                <w:szCs w:val="10"/>
              </w:rPr>
              <w:t>1,28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6D4969">
              <w:rPr>
                <w:rFonts w:ascii="Myriad Pro" w:hAnsi="Myriad Pro" w:cs="Arial"/>
                <w:color w:val="auto"/>
                <w:sz w:val="10"/>
                <w:szCs w:val="12"/>
              </w:rPr>
              <w:t>12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>SÓ:</w:t>
            </w:r>
            <w:r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  <w:r>
              <w:rPr>
                <w:rFonts w:ascii="Myriad Pro" w:hAnsi="Myriad Pro" w:cs="Arial"/>
                <w:sz w:val="10"/>
                <w:szCs w:val="10"/>
              </w:rPr>
              <w:t>1,28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>ZSÍR:</w:t>
            </w:r>
            <w:r w:rsidRPr="006D4969">
              <w:rPr>
                <w:rFonts w:ascii="Myriad Pro" w:hAnsi="Myriad Pro" w:cs="Arial"/>
                <w:color w:val="auto"/>
                <w:sz w:val="10"/>
                <w:szCs w:val="12"/>
              </w:rPr>
              <w:t>5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6D4969">
              <w:rPr>
                <w:rFonts w:ascii="Myriad Pro" w:hAnsi="Myriad Pro" w:cs="Arial"/>
                <w:color w:val="auto"/>
                <w:sz w:val="10"/>
                <w:szCs w:val="12"/>
              </w:rPr>
              <w:t>9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0,72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0E3D3D" w:rsidTr="007338DA">
        <w:trPr>
          <w:trHeight w:hRule="exact" w:val="1414"/>
        </w:trPr>
        <w:tc>
          <w:tcPr>
            <w:tcW w:w="383" w:type="dxa"/>
            <w:tcBorders>
              <w:top w:val="single" w:sz="12" w:space="0" w:color="595959"/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Ebéd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>Májgaluska leves</w:t>
            </w:r>
          </w:p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>Főtt tojás</w:t>
            </w:r>
          </w:p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>Parajmártás</w:t>
            </w:r>
          </w:p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>Főtt burgonya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 xml:space="preserve">Tárkonyos </w:t>
            </w:r>
          </w:p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>zöldségleves</w:t>
            </w:r>
          </w:p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>Sertéspörkölt</w:t>
            </w:r>
          </w:p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>Tarhonya</w:t>
            </w:r>
          </w:p>
          <w:p w:rsidR="00E37840" w:rsidRPr="000C784B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0C784B">
              <w:rPr>
                <w:rFonts w:ascii="Myriad Pro" w:hAnsi="Myriad Pro"/>
                <w:color w:val="000000" w:themeColor="text1"/>
                <w:sz w:val="17"/>
                <w:szCs w:val="17"/>
              </w:rPr>
              <w:t>Csemege uborka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0C31CD" w:rsidRDefault="00E37840" w:rsidP="00E37840">
            <w:pPr>
              <w:pStyle w:val="Nincstrkz"/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0C31CD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 xml:space="preserve">Tejfölös zsúrmóka </w:t>
            </w:r>
          </w:p>
          <w:p w:rsidR="00E37840" w:rsidRPr="000C31CD" w:rsidRDefault="00E37840" w:rsidP="00E37840">
            <w:pPr>
              <w:pStyle w:val="Nincstrkz"/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0C31CD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leves</w:t>
            </w:r>
            <w:r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*</w:t>
            </w:r>
          </w:p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Zöldborsós szárnyas</w:t>
            </w:r>
          </w:p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tokány</w:t>
            </w:r>
          </w:p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Petrezselymes rizs</w:t>
            </w:r>
          </w:p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Gyümölcs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Hagyma krémleves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pirított zsemlekockával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Sült csirkemell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000000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000000"/>
                <w:sz w:val="17"/>
                <w:szCs w:val="17"/>
              </w:rPr>
              <w:t xml:space="preserve">Petrezselymes 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000000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000000"/>
                <w:sz w:val="17"/>
                <w:szCs w:val="17"/>
              </w:rPr>
              <w:t>burgonya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000000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000000"/>
                <w:sz w:val="17"/>
                <w:szCs w:val="17"/>
              </w:rPr>
              <w:t>Vajas sárgarépa</w:t>
            </w:r>
          </w:p>
          <w:p w:rsidR="00E37840" w:rsidRPr="00C47614" w:rsidRDefault="00E37840" w:rsidP="00E37840">
            <w:pPr>
              <w:pStyle w:val="Nincstrkz"/>
              <w:jc w:val="center"/>
              <w:rPr>
                <w:rFonts w:ascii="Myriad Pro" w:hAnsi="Myriad Pro"/>
                <w:color w:val="000000" w:themeColor="text1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000000"/>
                <w:sz w:val="17"/>
                <w:szCs w:val="17"/>
              </w:rPr>
              <w:t>Alma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C47614" w:rsidRDefault="00E37840" w:rsidP="00E37840">
            <w:pPr>
              <w:suppressAutoHyphens/>
              <w:jc w:val="center"/>
              <w:rPr>
                <w:rFonts w:ascii="Myriad Pro" w:eastAsia="Calibri" w:hAnsi="Myriad Pro"/>
                <w:color w:val="000000" w:themeColor="text1"/>
                <w:kern w:val="0"/>
                <w:sz w:val="17"/>
                <w:szCs w:val="17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0E3D3D" w:rsidTr="007338DA">
        <w:trPr>
          <w:trHeight w:hRule="exact" w:val="610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tojás, zeller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szója, tej, tojás, zeller</w:t>
            </w: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 xml:space="preserve"> 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7338DA">
        <w:trPr>
          <w:trHeight w:hRule="exact" w:val="227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>SZH: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754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841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93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775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97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798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7338DA">
        <w:trPr>
          <w:trHeight w:hRule="exact" w:val="227"/>
        </w:trPr>
        <w:tc>
          <w:tcPr>
            <w:tcW w:w="383" w:type="dxa"/>
            <w:vMerge/>
            <w:tcBorders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2,6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3,47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3,29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22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3,03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0E3D3D" w:rsidTr="007338DA">
        <w:trPr>
          <w:trHeight w:hRule="exact" w:val="997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Uzsonna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Sajtszelet</w:t>
            </w:r>
          </w:p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Margarin</w:t>
            </w:r>
          </w:p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Teljes kiőrlésű zsemle</w:t>
            </w:r>
          </w:p>
          <w:p w:rsidR="00E37840" w:rsidRPr="00D910E7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Kaliforniai paprika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Default="00E37840" w:rsidP="00E37840">
            <w:pPr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Alpesi szalámi</w:t>
            </w:r>
          </w:p>
          <w:p w:rsidR="00E37840" w:rsidRDefault="00E37840" w:rsidP="00E37840">
            <w:pPr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Margarin</w:t>
            </w:r>
          </w:p>
          <w:p w:rsidR="00E37840" w:rsidRDefault="00E37840" w:rsidP="00E37840">
            <w:pPr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Teljes kiőrlésű kenyér</w:t>
            </w:r>
          </w:p>
          <w:p w:rsidR="00E37840" w:rsidRPr="00D910E7" w:rsidRDefault="00E37840" w:rsidP="00E37840">
            <w:pPr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Kígyóuborka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Default="00E37840" w:rsidP="00E37840">
            <w:pPr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Magvas sajtkrém</w:t>
            </w:r>
          </w:p>
          <w:p w:rsidR="00E37840" w:rsidRPr="00D910E7" w:rsidRDefault="00E37840" w:rsidP="00E37840">
            <w:pPr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Zsemle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D910E7" w:rsidRDefault="00E37840" w:rsidP="00E37840">
            <w:pPr>
              <w:jc w:val="center"/>
              <w:rPr>
                <w:rFonts w:ascii="Myriad Pro" w:hAnsi="Myriad Pro"/>
                <w:sz w:val="17"/>
                <w:szCs w:val="17"/>
              </w:rPr>
            </w:pPr>
            <w:r>
              <w:rPr>
                <w:rFonts w:ascii="Myriad Pro" w:hAnsi="Myriad Pro"/>
                <w:sz w:val="17"/>
                <w:szCs w:val="17"/>
              </w:rPr>
              <w:t>Pogácsa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0E3D3D" w:rsidTr="007338DA">
        <w:trPr>
          <w:trHeight w:hRule="exact" w:val="680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vAlign w:val="center"/>
          </w:tcPr>
          <w:p w:rsidR="00E37840" w:rsidRPr="009006DB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40"/>
                <w:szCs w:val="40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 w:rsidRPr="007841EC">
              <w:rPr>
                <w:rFonts w:ascii="Myriad Pro" w:hAnsi="Myriad Pro"/>
                <w:i/>
                <w:sz w:val="12"/>
                <w:szCs w:val="12"/>
              </w:rPr>
              <w:t>glutén, szezámmag,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776FE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776FE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B96E9F">
              <w:rPr>
                <w:rFonts w:ascii="Myriad Pro" w:hAnsi="Myriad Pro"/>
                <w:i/>
                <w:sz w:val="12"/>
                <w:szCs w:val="12"/>
              </w:rPr>
              <w:t>diófélék, földimogyoró, glutén,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3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7338DA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</w:tcPr>
          <w:p w:rsidR="00E37840" w:rsidRPr="009006DB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>SZH: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312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219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307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216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23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7338DA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</w:tcPr>
          <w:p w:rsidR="00E37840" w:rsidRPr="009006DB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1,25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1,11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2,1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0E3D3D" w:rsidTr="0024640C">
        <w:trPr>
          <w:trHeight w:hRule="exact" w:val="794"/>
        </w:trPr>
        <w:tc>
          <w:tcPr>
            <w:tcW w:w="383" w:type="dxa"/>
            <w:tcBorders>
              <w:top w:val="single" w:sz="12" w:space="0" w:color="595959"/>
              <w:left w:val="nil"/>
              <w:bottom w:val="nil"/>
              <w:right w:val="nil"/>
            </w:tcBorders>
            <w:vAlign w:val="center"/>
          </w:tcPr>
          <w:p w:rsidR="00E37840" w:rsidRPr="009006DB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14218" w:type="dxa"/>
            <w:gridSpan w:val="14"/>
            <w:tcBorders>
              <w:top w:val="single" w:sz="12" w:space="0" w:color="595959"/>
              <w:left w:val="nil"/>
              <w:bottom w:val="nil"/>
              <w:right w:val="nil"/>
            </w:tcBorders>
          </w:tcPr>
          <w:p w:rsidR="00E37840" w:rsidRPr="00A57083" w:rsidRDefault="00E37840" w:rsidP="00E37840">
            <w:pPr>
              <w:tabs>
                <w:tab w:val="left" w:pos="1310"/>
              </w:tabs>
              <w:spacing w:before="60" w:after="60"/>
              <w:jc w:val="center"/>
              <w:rPr>
                <w:rFonts w:ascii="Myriad Pro" w:hAnsi="Myriad Pro" w:cs="Arial"/>
                <w:color w:val="auto"/>
                <w:sz w:val="18"/>
                <w:szCs w:val="18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Diétás étkeztetést biztosítunk. Kérünk, a diétás étlapról, továbbá a fenti ételek összetevőiről érdeklődj a konyhai személyzetnél! A szükség szerinti étlap változásáért előre is elnézésedet kérjük, megértésedet köszönjük! 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t>Tápanyagtartalom jelölés magyarázata: EN (energia; kcal/adag), SZH (szénhidrát; g/adag), SÓ (sótartalom; g/adag), ZSÍR (zsírtartalom; g/adag)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br/>
            </w:r>
            <w:r w:rsidRPr="008E7142">
              <w:rPr>
                <w:rFonts w:ascii="Myriad Pro" w:hAnsi="Myriad Pro" w:cs="Arial"/>
                <w:b/>
                <w:color w:val="E36C0A" w:themeColor="accent6" w:themeShade="BF"/>
                <w:sz w:val="16"/>
                <w:szCs w:val="16"/>
              </w:rPr>
              <w:t>*A csillaggal jelölt ételek fényképes receptje honlapunkon (</w:t>
            </w:r>
            <w:hyperlink r:id="rId9" w:history="1">
              <w:r w:rsidRPr="008E7142">
                <w:rPr>
                  <w:rStyle w:val="Hiperhivatkozs"/>
                  <w:rFonts w:ascii="Myriad Pro" w:hAnsi="Myriad Pro" w:cs="Arial"/>
                  <w:b/>
                  <w:color w:val="E36C0A" w:themeColor="accent6" w:themeShade="BF"/>
                  <w:sz w:val="16"/>
                  <w:szCs w:val="16"/>
                </w:rPr>
                <w:t>www.hungast.hu</w:t>
              </w:r>
            </w:hyperlink>
            <w:r w:rsidRPr="008E7142">
              <w:rPr>
                <w:rFonts w:ascii="Myriad Pro" w:hAnsi="Myriad Pro" w:cs="Arial"/>
                <w:b/>
                <w:color w:val="E36C0A" w:themeColor="accent6" w:themeShade="BF"/>
                <w:sz w:val="16"/>
                <w:szCs w:val="16"/>
              </w:rPr>
              <w:t>) megtekinthető.</w:t>
            </w:r>
          </w:p>
        </w:tc>
      </w:tr>
    </w:tbl>
    <w:p w:rsidR="003676F1" w:rsidRDefault="003676F1">
      <w:r>
        <w:br w:type="page"/>
      </w:r>
    </w:p>
    <w:tbl>
      <w:tblPr>
        <w:tblpPr w:leftFromText="144" w:rightFromText="144" w:vertAnchor="page" w:horzAnchor="page" w:tblpXSpec="center" w:tblpY="1081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1015"/>
        <w:gridCol w:w="1015"/>
        <w:gridCol w:w="1015"/>
        <w:gridCol w:w="1015"/>
        <w:gridCol w:w="1015"/>
        <w:gridCol w:w="1015"/>
        <w:gridCol w:w="1016"/>
        <w:gridCol w:w="1016"/>
        <w:gridCol w:w="1016"/>
        <w:gridCol w:w="1016"/>
        <w:gridCol w:w="1016"/>
        <w:gridCol w:w="1016"/>
        <w:gridCol w:w="1016"/>
        <w:gridCol w:w="1016"/>
      </w:tblGrid>
      <w:tr w:rsidR="003676F1" w:rsidRPr="009F00F0" w:rsidTr="00C93C6F">
        <w:trPr>
          <w:trHeight w:hRule="exact" w:val="6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6F1" w:rsidRDefault="003676F1" w:rsidP="00667E27">
            <w:pPr>
              <w:spacing w:before="40" w:after="40"/>
              <w:rPr>
                <w:rFonts w:ascii="Myriad Pro" w:hAnsi="Myriad Pro"/>
                <w:color w:val="auto"/>
                <w:sz w:val="16"/>
                <w:szCs w:val="16"/>
              </w:rPr>
            </w:pPr>
          </w:p>
          <w:p w:rsidR="003676F1" w:rsidRPr="009006DB" w:rsidRDefault="003676F1" w:rsidP="00667E27">
            <w:pPr>
              <w:spacing w:before="40" w:after="40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</w:pPr>
            <w:r w:rsidRPr="009006DB"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  <w:t>ÉTLAP</w:t>
            </w:r>
          </w:p>
        </w:tc>
        <w:tc>
          <w:tcPr>
            <w:tcW w:w="20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>
                  <wp:extent cx="948690" cy="379730"/>
                  <wp:effectExtent l="0" t="0" r="0" b="0"/>
                  <wp:docPr id="1" name="Kép 0" descr="hungas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hungas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6F1" w:rsidRPr="009F00F0" w:rsidTr="00C93C6F">
        <w:trPr>
          <w:trHeight w:hRule="exact" w:val="227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/>
            <w:tcBorders>
              <w:left w:val="nil"/>
              <w:bottom w:val="single" w:sz="12" w:space="0" w:color="BA0C2F"/>
              <w:right w:val="nil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</w:tr>
      <w:tr w:rsidR="003676F1" w:rsidRPr="009F00F0" w:rsidTr="00C93C6F">
        <w:trPr>
          <w:trHeight w:hRule="exact" w:val="567"/>
        </w:trPr>
        <w:tc>
          <w:tcPr>
            <w:tcW w:w="383" w:type="dxa"/>
            <w:tcBorders>
              <w:top w:val="nil"/>
              <w:left w:val="nil"/>
              <w:bottom w:val="nil"/>
              <w:right w:val="single" w:sz="12" w:space="0" w:color="BA0C2F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4060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3676F1" w:rsidRPr="009006DB" w:rsidRDefault="003676F1" w:rsidP="00667E27">
            <w:pPr>
              <w:spacing w:before="80" w:after="40"/>
              <w:rPr>
                <w:rFonts w:ascii="Myriad Pro" w:hAnsi="Myriad Pro"/>
                <w:b/>
                <w:color w:val="BA0C2F"/>
                <w:sz w:val="36"/>
                <w:szCs w:val="36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>Budapest - Zugló</w:t>
            </w:r>
          </w:p>
        </w:tc>
        <w:tc>
          <w:tcPr>
            <w:tcW w:w="6094" w:type="dxa"/>
            <w:gridSpan w:val="6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3676F1" w:rsidRPr="009006DB" w:rsidRDefault="001E78C4" w:rsidP="0052362C">
            <w:pPr>
              <w:spacing w:before="80" w:after="40"/>
              <w:jc w:val="center"/>
              <w:rPr>
                <w:rFonts w:ascii="Myriad Pro" w:hAnsi="Myriad Pro"/>
                <w:color w:val="BA0C2F"/>
                <w:sz w:val="32"/>
                <w:szCs w:val="32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 xml:space="preserve">Általános Iskola </w:t>
            </w:r>
            <w:r w:rsidR="0052362C">
              <w:rPr>
                <w:rFonts w:ascii="Myriad Pro" w:hAnsi="Myriad Pro"/>
                <w:b/>
                <w:color w:val="BA0C2F"/>
                <w:sz w:val="36"/>
                <w:szCs w:val="36"/>
              </w:rPr>
              <w:t>Felső</w:t>
            </w: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 xml:space="preserve"> Tagozat</w:t>
            </w:r>
          </w:p>
        </w:tc>
        <w:tc>
          <w:tcPr>
            <w:tcW w:w="4064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3676F1" w:rsidRPr="003676F1" w:rsidRDefault="00F5124C" w:rsidP="00646FA2">
            <w:pPr>
              <w:spacing w:before="80" w:after="40"/>
              <w:jc w:val="center"/>
              <w:rPr>
                <w:rFonts w:ascii="Myriad Pro" w:hAnsi="Myriad Pro"/>
                <w:b/>
                <w:color w:val="auto"/>
                <w:sz w:val="22"/>
                <w:szCs w:val="22"/>
              </w:rPr>
            </w:pPr>
            <w:r>
              <w:rPr>
                <w:rFonts w:ascii="Myriad Pro" w:hAnsi="Myriad Pro"/>
                <w:b/>
                <w:color w:val="BA0C2F"/>
                <w:sz w:val="22"/>
                <w:szCs w:val="22"/>
              </w:rPr>
              <w:t>2016.</w:t>
            </w:r>
            <w:r w:rsidR="00646FA2">
              <w:rPr>
                <w:rFonts w:ascii="Myriad Pro" w:hAnsi="Myriad Pro"/>
                <w:b/>
                <w:color w:val="BA0C2F"/>
                <w:sz w:val="22"/>
                <w:szCs w:val="22"/>
              </w:rPr>
              <w:t>Április 4-10.</w:t>
            </w:r>
          </w:p>
        </w:tc>
      </w:tr>
      <w:tr w:rsidR="003676F1" w:rsidRPr="000E3D3D" w:rsidTr="00C93C6F">
        <w:trPr>
          <w:trHeight w:hRule="exact" w:val="113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6F1" w:rsidRPr="009006DB" w:rsidRDefault="003676F1" w:rsidP="00667E27">
            <w:pPr>
              <w:jc w:val="center"/>
              <w:rPr>
                <w:rFonts w:ascii="Myriad Pro" w:hAnsi="Myriad Pro"/>
                <w:smallCaps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3676F1" w:rsidRPr="009006DB" w:rsidRDefault="003676F1" w:rsidP="00667E27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3676F1" w:rsidRPr="009006DB" w:rsidRDefault="003676F1" w:rsidP="00667E27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3676F1" w:rsidRPr="009006DB" w:rsidRDefault="003676F1" w:rsidP="00667E27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3676F1" w:rsidRPr="009006DB" w:rsidRDefault="003676F1" w:rsidP="00667E27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3676F1" w:rsidRPr="009006DB" w:rsidRDefault="003676F1" w:rsidP="00667E27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3676F1" w:rsidRPr="009006DB" w:rsidRDefault="003676F1" w:rsidP="00667E27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3676F1" w:rsidRPr="009006DB" w:rsidRDefault="003676F1" w:rsidP="00667E27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</w:tr>
      <w:tr w:rsidR="003676F1" w:rsidRPr="000E3D3D" w:rsidTr="00C93C6F">
        <w:trPr>
          <w:trHeight w:hRule="exact" w:val="510"/>
        </w:trPr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12" w:space="0" w:color="595959"/>
            </w:tcBorders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Hétfő</w:t>
            </w:r>
          </w:p>
        </w:tc>
        <w:tc>
          <w:tcPr>
            <w:tcW w:w="2030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Kedd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Szerda</w:t>
            </w:r>
          </w:p>
        </w:tc>
        <w:tc>
          <w:tcPr>
            <w:tcW w:w="2032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Csütörtök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Péntek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Szombat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3676F1" w:rsidRPr="009006DB" w:rsidRDefault="003676F1" w:rsidP="00667E27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Vasárnap</w:t>
            </w:r>
          </w:p>
        </w:tc>
      </w:tr>
      <w:tr w:rsidR="00E37840" w:rsidRPr="000E3D3D" w:rsidTr="00D91043">
        <w:trPr>
          <w:trHeight w:hRule="exact" w:val="1035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Tízórai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Tej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Briós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Tea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Szezámmagos vajkrém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Teljes kiőrlésű kenyér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Kígyóuborka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Tea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Kenőmájas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color w:val="aut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kenyér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Gyümölcsjoghurt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Kifli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Tea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Főtt tojás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Teljes kiőrlésű kenyér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Kígyóuborka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</w:tr>
      <w:tr w:rsidR="00E37840" w:rsidRPr="000E3D3D" w:rsidTr="00D91043">
        <w:trPr>
          <w:trHeight w:hRule="exact" w:val="624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glutén, szezámmag,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szója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B96E9F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földimogyoró, glutén, szója,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D91043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298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319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300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240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62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254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D91043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0,97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1,02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1,54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1,78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1,55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0E3D3D" w:rsidTr="00D91043">
        <w:trPr>
          <w:trHeight w:hRule="exact" w:val="1496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Ebéd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Zellerkrémleves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pirított</w:t>
            </w:r>
            <w:r>
              <w:rPr>
                <w:rFonts w:ascii="Myriad Pro" w:hAnsi="Myriad Pro"/>
                <w:color w:val="aut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zsemlekockával</w:t>
            </w:r>
          </w:p>
          <w:p w:rsidR="00E37840" w:rsidRPr="00BD7BF9" w:rsidRDefault="00E37840" w:rsidP="00E37840">
            <w:pPr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BD7BF9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 xml:space="preserve">Zöldborsós </w:t>
            </w:r>
          </w:p>
          <w:p w:rsidR="00E37840" w:rsidRPr="00BD7BF9" w:rsidRDefault="00E37840" w:rsidP="00E37840">
            <w:pPr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BD7BF9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szárnyas ragu</w:t>
            </w:r>
          </w:p>
          <w:p w:rsidR="00E37840" w:rsidRPr="00BD7BF9" w:rsidRDefault="00E37840" w:rsidP="00E37840">
            <w:pPr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BD7BF9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Párolt köles</w:t>
            </w:r>
            <w:r w:rsidR="00BD7BF9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*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000000"/>
                <w:sz w:val="17"/>
                <w:szCs w:val="17"/>
              </w:rPr>
              <w:t>Alma</w:t>
            </w: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 xml:space="preserve"> 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Palócleves</w:t>
            </w:r>
          </w:p>
          <w:p w:rsidR="00E37840" w:rsidRPr="006E6C6E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6E6C6E">
              <w:rPr>
                <w:rFonts w:ascii="Myriad Pro" w:hAnsi="Myriad Pro"/>
                <w:color w:val="auto"/>
                <w:sz w:val="17"/>
                <w:szCs w:val="17"/>
              </w:rPr>
              <w:t xml:space="preserve">Dejós guba </w:t>
            </w:r>
          </w:p>
          <w:p w:rsidR="00E37840" w:rsidRPr="006E6C6E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6E6C6E">
              <w:rPr>
                <w:rFonts w:ascii="Myriad Pro" w:hAnsi="Myriad Pro"/>
                <w:color w:val="auto"/>
                <w:sz w:val="17"/>
                <w:szCs w:val="17"/>
              </w:rPr>
              <w:t>vanília öntettel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Alma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Húsleves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Vadas tokány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Spagetti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Magyaros burgonya</w:t>
            </w:r>
            <w:r>
              <w:rPr>
                <w:rFonts w:ascii="Myriad Pro" w:hAnsi="Myriad Pro"/>
                <w:color w:val="auto"/>
                <w:sz w:val="17"/>
                <w:szCs w:val="17"/>
              </w:rPr>
              <w:t>-</w:t>
            </w: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leves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Tökfőzelék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Vagdalt</w:t>
            </w:r>
          </w:p>
          <w:p w:rsidR="00E37840" w:rsidRPr="000166F6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color w:val="aut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 xml:space="preserve">kenyér 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Gyümölcsleves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Rántott hal</w:t>
            </w:r>
            <w:r>
              <w:rPr>
                <w:rFonts w:ascii="Myriad Pro" w:hAnsi="Myriad Pro"/>
                <w:color w:val="auto"/>
                <w:sz w:val="17"/>
                <w:szCs w:val="17"/>
              </w:rPr>
              <w:t>szelet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 xml:space="preserve"> Vajas burgonya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000000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000000"/>
                <w:sz w:val="17"/>
                <w:szCs w:val="17"/>
              </w:rPr>
              <w:t>Tartármártás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443D92" w:rsidRDefault="00E37840" w:rsidP="00E37840">
            <w:pPr>
              <w:pStyle w:val="Nincstrkz11"/>
              <w:suppressAutoHyphens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443D92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</w:tr>
      <w:tr w:rsidR="00E37840" w:rsidRPr="000E3D3D" w:rsidTr="00D91043">
        <w:trPr>
          <w:trHeight w:hRule="exact" w:val="688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földimogyoró, glutén, mustár, szója, tej, tojás, zeller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B96E9F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földimogyoró, glutén,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tej, tojás, zeller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tojás, zeller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 xml:space="preserve">glutén, </w:t>
            </w:r>
            <w:r w:rsidR="00490516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 xml:space="preserve">hal, </w:t>
            </w: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mustár,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D91043">
        <w:trPr>
          <w:trHeight w:hRule="exact" w:val="227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757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88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754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140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820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89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800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89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844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99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D91043">
        <w:trPr>
          <w:trHeight w:hRule="exact" w:val="227"/>
        </w:trPr>
        <w:tc>
          <w:tcPr>
            <w:tcW w:w="383" w:type="dxa"/>
            <w:vMerge/>
            <w:tcBorders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3,64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28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D02CEE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sz w:val="10"/>
                <w:szCs w:val="10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2,74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26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2,68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2,83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2,77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45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D910E7" w:rsidTr="00D91043">
        <w:trPr>
          <w:trHeight w:hRule="exact" w:val="1173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Uzsonna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Csemege szalámi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Félbarna kenyér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Jégcsapretek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Párizsi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 xml:space="preserve">Margarin 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Zsemle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6E6C6E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6E6C6E">
              <w:rPr>
                <w:rFonts w:ascii="Myriad Pro" w:hAnsi="Myriad Pro"/>
                <w:color w:val="auto"/>
                <w:sz w:val="17"/>
                <w:szCs w:val="17"/>
              </w:rPr>
              <w:t>Sajtszelet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zsemle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Paradicsom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Zala felvágott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color w:val="aut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kenyér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Lilahagyma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Kockasajt</w:t>
            </w:r>
          </w:p>
          <w:p w:rsidR="00E37840" w:rsidRPr="00463BB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463BBC">
              <w:rPr>
                <w:rFonts w:ascii="Myriad Pro" w:hAnsi="Myriad Pro"/>
                <w:color w:val="auto"/>
                <w:sz w:val="17"/>
                <w:szCs w:val="17"/>
              </w:rPr>
              <w:t>Zsemle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</w:tr>
      <w:tr w:rsidR="00E37840" w:rsidRPr="000E3D3D" w:rsidTr="00D91043">
        <w:trPr>
          <w:trHeight w:hRule="exact" w:val="546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vAlign w:val="center"/>
          </w:tcPr>
          <w:p w:rsidR="00E37840" w:rsidRPr="009006DB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40"/>
                <w:szCs w:val="40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mustár, szója, tej, zeller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szója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D91043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</w:tcPr>
          <w:p w:rsidR="00E37840" w:rsidRPr="009006DB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 xml:space="preserve"> 278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235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288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293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205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D91043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</w:tcPr>
          <w:p w:rsidR="00E37840" w:rsidRPr="009006DB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1,22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1,02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1,09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1,39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0,9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0E3D3D" w:rsidTr="008E5D3F">
        <w:trPr>
          <w:trHeight w:hRule="exact" w:val="794"/>
        </w:trPr>
        <w:tc>
          <w:tcPr>
            <w:tcW w:w="383" w:type="dxa"/>
            <w:tcBorders>
              <w:top w:val="single" w:sz="12" w:space="0" w:color="595959"/>
              <w:left w:val="nil"/>
              <w:bottom w:val="nil"/>
              <w:right w:val="nil"/>
            </w:tcBorders>
            <w:vAlign w:val="center"/>
          </w:tcPr>
          <w:p w:rsidR="00E37840" w:rsidRPr="009006DB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14218" w:type="dxa"/>
            <w:gridSpan w:val="14"/>
            <w:tcBorders>
              <w:top w:val="single" w:sz="12" w:space="0" w:color="595959"/>
              <w:left w:val="nil"/>
              <w:bottom w:val="nil"/>
              <w:right w:val="nil"/>
            </w:tcBorders>
          </w:tcPr>
          <w:p w:rsidR="00E37840" w:rsidRPr="00A57083" w:rsidRDefault="00E37840" w:rsidP="00E37840">
            <w:pPr>
              <w:tabs>
                <w:tab w:val="left" w:pos="1310"/>
              </w:tabs>
              <w:spacing w:before="60" w:after="60"/>
              <w:jc w:val="center"/>
              <w:rPr>
                <w:rFonts w:ascii="Myriad Pro" w:hAnsi="Myriad Pro" w:cs="Arial"/>
                <w:color w:val="auto"/>
                <w:sz w:val="18"/>
                <w:szCs w:val="18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Diétás étkeztetést biztosítunk. Kérünk, a diétás étlapról, továbbá a fenti ételek összetevőiről érdeklődj a konyhai személyzetnél! A szükség szerinti étlap változásáért előre is elnézésedet kérjük, megértésedet köszönjük! 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t>Tápanyagtartalom jelölés magyarázata: EN (energia; kcal/adag), SZH (szénhidrát; g/adag), SÓ (sótartalom; g/adag), ZSÍR (zsírtartalom; g/adag)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br/>
            </w:r>
            <w:r w:rsidR="00BD7BF9">
              <w:rPr>
                <w:rFonts w:ascii="Myriad Pro" w:hAnsi="Myriad Pro" w:cs="Arial"/>
                <w:b/>
                <w:color w:val="E36C0A" w:themeColor="accent6" w:themeShade="BF"/>
                <w:sz w:val="16"/>
                <w:szCs w:val="16"/>
              </w:rPr>
              <w:t>*A csillaggal jelölt ételek fényképes receptje honlapunkon (</w:t>
            </w:r>
            <w:hyperlink r:id="rId10" w:history="1">
              <w:r w:rsidR="00BD7BF9">
                <w:rPr>
                  <w:rStyle w:val="Hiperhivatkozs"/>
                  <w:rFonts w:ascii="Myriad Pro" w:hAnsi="Myriad Pro" w:cs="Arial"/>
                  <w:b/>
                  <w:color w:val="E36C0A" w:themeColor="accent6" w:themeShade="BF"/>
                  <w:sz w:val="16"/>
                  <w:szCs w:val="16"/>
                </w:rPr>
                <w:t>www.hungast.hu</w:t>
              </w:r>
            </w:hyperlink>
            <w:r w:rsidR="00BD7BF9">
              <w:rPr>
                <w:rFonts w:ascii="Myriad Pro" w:hAnsi="Myriad Pro" w:cs="Arial"/>
                <w:b/>
                <w:color w:val="E36C0A" w:themeColor="accent6" w:themeShade="BF"/>
                <w:sz w:val="16"/>
                <w:szCs w:val="16"/>
              </w:rPr>
              <w:t>) megtekinthető.</w:t>
            </w:r>
          </w:p>
        </w:tc>
      </w:tr>
    </w:tbl>
    <w:p w:rsidR="003676F1" w:rsidRDefault="003676F1"/>
    <w:p w:rsidR="00A26CAE" w:rsidRDefault="00A26CAE"/>
    <w:p w:rsidR="00193C28" w:rsidRDefault="00193C28">
      <w:r>
        <w:br w:type="page"/>
      </w:r>
    </w:p>
    <w:tbl>
      <w:tblPr>
        <w:tblpPr w:leftFromText="144" w:rightFromText="144" w:vertAnchor="page" w:horzAnchor="page" w:tblpXSpec="center" w:tblpY="1081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1015"/>
        <w:gridCol w:w="1015"/>
        <w:gridCol w:w="1015"/>
        <w:gridCol w:w="1015"/>
        <w:gridCol w:w="1015"/>
        <w:gridCol w:w="1015"/>
        <w:gridCol w:w="1016"/>
        <w:gridCol w:w="1016"/>
        <w:gridCol w:w="1016"/>
        <w:gridCol w:w="1016"/>
        <w:gridCol w:w="1016"/>
        <w:gridCol w:w="1016"/>
        <w:gridCol w:w="1016"/>
        <w:gridCol w:w="1016"/>
      </w:tblGrid>
      <w:tr w:rsidR="005D21A8" w:rsidRPr="009F00F0" w:rsidTr="002E2EE8">
        <w:trPr>
          <w:trHeight w:hRule="exact" w:val="6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</w:pPr>
            <w:r w:rsidRPr="009006DB"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  <w:t>ÉTLAP</w:t>
            </w:r>
          </w:p>
        </w:tc>
        <w:tc>
          <w:tcPr>
            <w:tcW w:w="20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>
                  <wp:extent cx="948690" cy="379730"/>
                  <wp:effectExtent l="0" t="0" r="0" b="0"/>
                  <wp:docPr id="23" name="Kép 0" descr="hungas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hungas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1A8" w:rsidRPr="009F00F0" w:rsidTr="002E2EE8">
        <w:trPr>
          <w:trHeight w:hRule="exact" w:val="227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/>
            <w:tcBorders>
              <w:left w:val="nil"/>
              <w:bottom w:val="single" w:sz="12" w:space="0" w:color="BA0C2F"/>
              <w:right w:val="nil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</w:tr>
      <w:tr w:rsidR="005D21A8" w:rsidRPr="009F00F0" w:rsidTr="002E2EE8">
        <w:trPr>
          <w:trHeight w:hRule="exact" w:val="567"/>
        </w:trPr>
        <w:tc>
          <w:tcPr>
            <w:tcW w:w="383" w:type="dxa"/>
            <w:tcBorders>
              <w:top w:val="nil"/>
              <w:left w:val="nil"/>
              <w:bottom w:val="nil"/>
              <w:right w:val="single" w:sz="12" w:space="0" w:color="BA0C2F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4060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5D21A8" w:rsidRPr="009006DB" w:rsidRDefault="00E21F75" w:rsidP="006F3472">
            <w:pPr>
              <w:spacing w:before="80" w:after="40"/>
              <w:rPr>
                <w:rFonts w:ascii="Myriad Pro" w:hAnsi="Myriad Pro"/>
                <w:b/>
                <w:color w:val="BA0C2F"/>
                <w:sz w:val="36"/>
                <w:szCs w:val="36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>Budapest - Zugló</w:t>
            </w:r>
          </w:p>
        </w:tc>
        <w:tc>
          <w:tcPr>
            <w:tcW w:w="6094" w:type="dxa"/>
            <w:gridSpan w:val="6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0D4A46" w:rsidRPr="009006DB" w:rsidRDefault="001E78C4" w:rsidP="0052362C">
            <w:pPr>
              <w:spacing w:before="80" w:after="40"/>
              <w:jc w:val="center"/>
              <w:rPr>
                <w:rFonts w:ascii="Myriad Pro" w:hAnsi="Myriad Pro"/>
                <w:color w:val="BA0C2F"/>
                <w:sz w:val="32"/>
                <w:szCs w:val="32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 xml:space="preserve">Általános Iskola </w:t>
            </w:r>
            <w:r w:rsidR="0052362C">
              <w:rPr>
                <w:rFonts w:ascii="Myriad Pro" w:hAnsi="Myriad Pro"/>
                <w:b/>
                <w:color w:val="BA0C2F"/>
                <w:sz w:val="36"/>
                <w:szCs w:val="36"/>
              </w:rPr>
              <w:t xml:space="preserve">Felső </w:t>
            </w: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>Tagozat</w:t>
            </w:r>
          </w:p>
        </w:tc>
        <w:tc>
          <w:tcPr>
            <w:tcW w:w="4064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5D21A8" w:rsidRPr="003676F1" w:rsidRDefault="00F5124C" w:rsidP="00646FA2">
            <w:pPr>
              <w:spacing w:before="80" w:after="40"/>
              <w:jc w:val="center"/>
              <w:rPr>
                <w:rFonts w:ascii="Myriad Pro" w:hAnsi="Myriad Pro"/>
                <w:b/>
                <w:color w:val="auto"/>
                <w:sz w:val="22"/>
                <w:szCs w:val="22"/>
              </w:rPr>
            </w:pPr>
            <w:r>
              <w:rPr>
                <w:rFonts w:ascii="Myriad Pro" w:hAnsi="Myriad Pro"/>
                <w:b/>
                <w:color w:val="BA0C2F"/>
                <w:sz w:val="22"/>
                <w:szCs w:val="22"/>
              </w:rPr>
              <w:t>2016.</w:t>
            </w:r>
            <w:r w:rsidR="00646FA2">
              <w:rPr>
                <w:rFonts w:ascii="Myriad Pro" w:hAnsi="Myriad Pro"/>
                <w:b/>
                <w:color w:val="BA0C2F"/>
                <w:sz w:val="22"/>
                <w:szCs w:val="22"/>
              </w:rPr>
              <w:t>Április 11-17.</w:t>
            </w:r>
          </w:p>
        </w:tc>
      </w:tr>
      <w:tr w:rsidR="005D21A8" w:rsidRPr="000E3D3D" w:rsidTr="002E2EE8">
        <w:trPr>
          <w:trHeight w:hRule="exact" w:val="113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9006DB" w:rsidRDefault="005D21A8" w:rsidP="006F3472">
            <w:pPr>
              <w:jc w:val="center"/>
              <w:rPr>
                <w:rFonts w:ascii="Myriad Pro" w:hAnsi="Myriad Pro"/>
                <w:smallCaps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5D21A8" w:rsidRPr="009006DB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5D21A8" w:rsidRPr="009006DB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5D21A8" w:rsidRPr="009006DB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5D21A8" w:rsidRPr="009006DB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5D21A8" w:rsidRPr="009006DB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5D21A8" w:rsidRPr="009006DB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5D21A8" w:rsidRPr="009006DB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</w:tr>
      <w:tr w:rsidR="005D21A8" w:rsidRPr="000E3D3D" w:rsidTr="00864C9B">
        <w:trPr>
          <w:trHeight w:hRule="exact" w:val="510"/>
        </w:trPr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12" w:space="0" w:color="595959"/>
            </w:tcBorders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shd w:val="clear" w:color="auto" w:fill="auto"/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Hétfő</w:t>
            </w:r>
          </w:p>
        </w:tc>
        <w:tc>
          <w:tcPr>
            <w:tcW w:w="2030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shd w:val="clear" w:color="auto" w:fill="auto"/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Kedd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Szerda</w:t>
            </w:r>
          </w:p>
        </w:tc>
        <w:tc>
          <w:tcPr>
            <w:tcW w:w="2032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Csütörtök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Péntek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Szombat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9006DB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9006DB">
              <w:rPr>
                <w:rFonts w:ascii="Myriad Pro" w:hAnsi="Myriad Pro"/>
                <w:color w:val="auto"/>
                <w:sz w:val="36"/>
                <w:szCs w:val="36"/>
              </w:rPr>
              <w:t>Vasárnap</w:t>
            </w:r>
          </w:p>
        </w:tc>
      </w:tr>
      <w:tr w:rsidR="00E37840" w:rsidRPr="000E3D3D" w:rsidTr="00391123">
        <w:trPr>
          <w:trHeight w:hRule="exact" w:val="1177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Tízórai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>Tej</w:t>
            </w:r>
          </w:p>
          <w:p w:rsidR="00E37840" w:rsidRPr="00525149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>Pizzás csiga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Tea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Gépsonka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 xml:space="preserve">Félbarna kenyér 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Tej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Vaníliás túrókrém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Kifli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Tej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Gabonapehely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Tea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Házi májpástétom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Kígyóuborka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</w:tr>
      <w:tr w:rsidR="00E37840" w:rsidRPr="000E3D3D" w:rsidTr="00391123">
        <w:trPr>
          <w:trHeight w:hRule="exact" w:val="544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525149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525149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525149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525149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525149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szója,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földimogyoró, glutén, szezámmag, szója,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391123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525149">
              <w:rPr>
                <w:rFonts w:ascii="Myriad Pro" w:hAnsi="Myriad Pro" w:cs="Arial"/>
                <w:sz w:val="10"/>
                <w:szCs w:val="10"/>
              </w:rPr>
              <w:t>290</w:t>
            </w: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525149">
              <w:rPr>
                <w:rFonts w:ascii="Myriad Pro" w:hAnsi="Myriad Pro" w:cs="Arial"/>
                <w:sz w:val="10"/>
                <w:szCs w:val="10"/>
              </w:rPr>
              <w:t xml:space="preserve">30 </w:t>
            </w: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267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250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261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281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391123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525149">
              <w:rPr>
                <w:rFonts w:ascii="Myriad Pro" w:hAnsi="Myriad Pro" w:cs="Arial"/>
                <w:color w:val="auto"/>
                <w:sz w:val="10"/>
                <w:szCs w:val="12"/>
              </w:rPr>
              <w:t>1,28</w:t>
            </w:r>
            <w:r w:rsidRPr="00525149">
              <w:rPr>
                <w:rFonts w:ascii="Myriad Pro" w:hAnsi="Myriad Pro" w:cs="Arial"/>
                <w:sz w:val="8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525149">
              <w:rPr>
                <w:rFonts w:ascii="Myriad Pro" w:hAnsi="Myriad Pro" w:cs="Arial"/>
                <w:sz w:val="10"/>
                <w:szCs w:val="10"/>
              </w:rPr>
              <w:t>12</w:t>
            </w: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1,48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1,35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1,03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1,16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0E3D3D" w:rsidTr="00391123">
        <w:trPr>
          <w:trHeight w:hRule="exact" w:val="1410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Ebéd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>Tejfölös karfiolleves</w:t>
            </w:r>
          </w:p>
          <w:p w:rsidR="00E37840" w:rsidRPr="00525149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>Tavaszi szárnyas rizseshús</w:t>
            </w:r>
          </w:p>
          <w:p w:rsidR="00E37840" w:rsidRPr="00525149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>Vegyes vágott</w:t>
            </w:r>
          </w:p>
          <w:p w:rsidR="00E37840" w:rsidRPr="00525149" w:rsidRDefault="00E37840" w:rsidP="00011F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 xml:space="preserve">Alma </w:t>
            </w:r>
            <w:r w:rsidR="00011F40">
              <w:rPr>
                <w:rFonts w:ascii="Myriad Pro" w:hAnsi="Myriad Pro"/>
                <w:sz w:val="17"/>
                <w:szCs w:val="17"/>
              </w:rPr>
              <w:t>/</w:t>
            </w:r>
            <w:r w:rsidRPr="00525149">
              <w:rPr>
                <w:rFonts w:ascii="Myriad Pro" w:hAnsi="Myriad Pro"/>
                <w:sz w:val="17"/>
                <w:szCs w:val="17"/>
              </w:rPr>
              <w:t xml:space="preserve"> kiwi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Tojásleves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Tejfölös babfőzelék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Virsli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BD7BF9" w:rsidRDefault="00E37840" w:rsidP="00E37840">
            <w:pPr>
              <w:pStyle w:val="Nincstrkz"/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BD7BF9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Kukoricás szárnyas raguleves</w:t>
            </w:r>
            <w:r w:rsidR="00BD7BF9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*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Burgonyás tészta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Csemege uborka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 xml:space="preserve">Csontleves 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Paradicsomos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káposztafőzelék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Nuggets</w:t>
            </w:r>
          </w:p>
          <w:p w:rsidR="00E37840" w:rsidRPr="009C13BB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Almaleves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Gyros tál</w:t>
            </w:r>
          </w:p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 xml:space="preserve">friss zöldségekkel, </w:t>
            </w:r>
          </w:p>
          <w:p w:rsidR="00E37840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 xml:space="preserve">sült burgonyával, 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fokhagymás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öntettel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</w:tr>
      <w:tr w:rsidR="00E37840" w:rsidRPr="000E3D3D" w:rsidTr="00391123">
        <w:trPr>
          <w:trHeight w:hRule="exact" w:val="686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525149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525149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525149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525149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525149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szója, tej, tojás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tojás, zeller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B96E9F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szója, szezámmag, tej, tojás, zeller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391123">
        <w:trPr>
          <w:trHeight w:hRule="exact" w:val="227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78</w:t>
            </w:r>
            <w:r w:rsidRPr="00525149">
              <w:rPr>
                <w:rFonts w:ascii="Myriad Pro" w:hAnsi="Myriad Pro" w:cs="Arial"/>
                <w:sz w:val="10"/>
                <w:szCs w:val="10"/>
              </w:rPr>
              <w:t>4</w:t>
            </w: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525149">
              <w:rPr>
                <w:rFonts w:ascii="Myriad Pro" w:hAnsi="Myriad Pro" w:cs="Arial"/>
                <w:sz w:val="10"/>
                <w:szCs w:val="10"/>
              </w:rPr>
              <w:t>79</w:t>
            </w: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781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84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811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81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813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98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790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76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391123">
        <w:trPr>
          <w:trHeight w:hRule="exact" w:val="227"/>
        </w:trPr>
        <w:tc>
          <w:tcPr>
            <w:tcW w:w="383" w:type="dxa"/>
            <w:vMerge/>
            <w:tcBorders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2,8</w:t>
            </w:r>
            <w:r w:rsidRPr="00525149">
              <w:rPr>
                <w:rFonts w:ascii="Myriad Pro" w:hAnsi="Myriad Pro" w:cs="Arial"/>
                <w:sz w:val="10"/>
                <w:szCs w:val="10"/>
              </w:rPr>
              <w:t xml:space="preserve">2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525149">
              <w:rPr>
                <w:rFonts w:ascii="Myriad Pro" w:hAnsi="Myriad Pro" w:cs="Arial"/>
                <w:sz w:val="10"/>
                <w:szCs w:val="10"/>
              </w:rPr>
              <w:t>17</w:t>
            </w:r>
            <w:r w:rsidRPr="00525149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3,09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2,8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2,85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45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2,81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0E3D3D" w:rsidTr="00391123">
        <w:trPr>
          <w:trHeight w:hRule="exact" w:val="1176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9006DB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9006DB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Uzsonna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525149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>Magyaros vajkrém</w:t>
            </w:r>
          </w:p>
          <w:p w:rsidR="00E37840" w:rsidRPr="00525149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>Teljes kiőrlésű kenyér</w:t>
            </w:r>
          </w:p>
          <w:p w:rsidR="00E37840" w:rsidRPr="00525149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525149">
              <w:rPr>
                <w:rFonts w:ascii="Myriad Pro" w:hAnsi="Myriad Pro"/>
                <w:sz w:val="17"/>
                <w:szCs w:val="17"/>
              </w:rPr>
              <w:t>Kígyóuborka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Sajtszelet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Zsemle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Kaliforniai paprika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Zala felvágott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Jégcsapretek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Sajtos párizsi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Zsemle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Lilahagyma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Gyümölcsjoghurt</w:t>
            </w:r>
          </w:p>
          <w:p w:rsidR="00E37840" w:rsidRPr="00017E76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017E76">
              <w:rPr>
                <w:rFonts w:ascii="Myriad Pro" w:hAnsi="Myriad Pro"/>
                <w:sz w:val="17"/>
                <w:szCs w:val="17"/>
              </w:rPr>
              <w:t>Kifli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</w:tr>
      <w:tr w:rsidR="00E37840" w:rsidRPr="000E3D3D" w:rsidTr="00391123">
        <w:trPr>
          <w:trHeight w:hRule="exact" w:val="542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vAlign w:val="center"/>
          </w:tcPr>
          <w:p w:rsidR="00E37840" w:rsidRPr="009006DB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40"/>
                <w:szCs w:val="40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szója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szója,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 w:rsidRPr="00B96E9F">
              <w:rPr>
                <w:rFonts w:ascii="Myriad Pro" w:hAnsi="Myriad Pro"/>
                <w:i/>
                <w:sz w:val="12"/>
                <w:szCs w:val="12"/>
              </w:rPr>
              <w:t>diófélék, földimogyoró, glutén, szója,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0E3D3D" w:rsidTr="00391123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</w:tcPr>
          <w:p w:rsidR="00E37840" w:rsidRPr="009006DB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245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312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249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276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240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62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0E3D3D" w:rsidTr="00391123">
        <w:trPr>
          <w:trHeight w:hRule="exact" w:val="264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</w:tcPr>
          <w:p w:rsidR="00E37840" w:rsidRPr="009006DB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1,03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1,03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1,32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1,06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1,78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0E3D3D" w:rsidTr="008E7142">
        <w:trPr>
          <w:trHeight w:hRule="exact" w:val="794"/>
        </w:trPr>
        <w:tc>
          <w:tcPr>
            <w:tcW w:w="383" w:type="dxa"/>
            <w:tcBorders>
              <w:top w:val="single" w:sz="12" w:space="0" w:color="595959"/>
              <w:left w:val="nil"/>
              <w:bottom w:val="nil"/>
              <w:right w:val="nil"/>
            </w:tcBorders>
            <w:vAlign w:val="center"/>
          </w:tcPr>
          <w:p w:rsidR="00E37840" w:rsidRPr="009006DB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14218" w:type="dxa"/>
            <w:gridSpan w:val="14"/>
            <w:tcBorders>
              <w:top w:val="single" w:sz="12" w:space="0" w:color="595959"/>
              <w:left w:val="nil"/>
              <w:bottom w:val="nil"/>
              <w:right w:val="nil"/>
            </w:tcBorders>
          </w:tcPr>
          <w:p w:rsidR="00E37840" w:rsidRPr="009554A8" w:rsidRDefault="00E37840" w:rsidP="00E37840">
            <w:pPr>
              <w:tabs>
                <w:tab w:val="left" w:pos="1310"/>
              </w:tabs>
              <w:spacing w:before="60"/>
              <w:jc w:val="center"/>
              <w:rPr>
                <w:rFonts w:ascii="Myriad Pro" w:hAnsi="Myriad Pro" w:cs="Arial"/>
                <w:color w:val="auto"/>
                <w:sz w:val="17"/>
                <w:szCs w:val="17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Diétás étkeztetést biztosítunk. Kérünk, a diétás étlapról, továbbá a fenti ételek összetevőiről érdeklődj a konyhai személyzetnél! A szükség szerinti étlap változásáért előre is elnézésedet kérjük, megértésedet köszönjük! 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t>Tápanyagtartalom jelölés magyarázata: EN (energia; kcal/adag), SZH (szénhidrát; g/adag), SÓ (sótartalom; g/adag), ZSÍR (zsírtartalom; g/adag)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br/>
            </w:r>
            <w:r w:rsidR="00BD7BF9">
              <w:rPr>
                <w:rFonts w:ascii="Myriad Pro" w:hAnsi="Myriad Pro" w:cs="Arial"/>
                <w:b/>
                <w:color w:val="E36C0A" w:themeColor="accent6" w:themeShade="BF"/>
                <w:sz w:val="16"/>
                <w:szCs w:val="16"/>
              </w:rPr>
              <w:t>*A csillaggal jelölt ételek fényképes receptje honlapunkon (</w:t>
            </w:r>
            <w:hyperlink r:id="rId11" w:history="1">
              <w:r w:rsidR="00BD7BF9">
                <w:rPr>
                  <w:rStyle w:val="Hiperhivatkozs"/>
                  <w:rFonts w:ascii="Myriad Pro" w:hAnsi="Myriad Pro" w:cs="Arial"/>
                  <w:b/>
                  <w:color w:val="E36C0A" w:themeColor="accent6" w:themeShade="BF"/>
                  <w:sz w:val="16"/>
                  <w:szCs w:val="16"/>
                </w:rPr>
                <w:t>www.hungast.hu</w:t>
              </w:r>
            </w:hyperlink>
            <w:r w:rsidR="00BD7BF9">
              <w:rPr>
                <w:rFonts w:ascii="Myriad Pro" w:hAnsi="Myriad Pro" w:cs="Arial"/>
                <w:b/>
                <w:color w:val="E36C0A" w:themeColor="accent6" w:themeShade="BF"/>
                <w:sz w:val="16"/>
                <w:szCs w:val="16"/>
              </w:rPr>
              <w:t>) megtekinthető.</w:t>
            </w:r>
          </w:p>
        </w:tc>
      </w:tr>
    </w:tbl>
    <w:p w:rsidR="00193C28" w:rsidRDefault="00193C28">
      <w:r>
        <w:br w:type="page"/>
      </w:r>
    </w:p>
    <w:p w:rsidR="00193C28" w:rsidRDefault="00193C28"/>
    <w:tbl>
      <w:tblPr>
        <w:tblpPr w:leftFromText="144" w:rightFromText="144" w:vertAnchor="page" w:horzAnchor="page" w:tblpXSpec="center" w:tblpY="1081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1015"/>
        <w:gridCol w:w="1015"/>
        <w:gridCol w:w="1015"/>
        <w:gridCol w:w="1015"/>
        <w:gridCol w:w="1015"/>
        <w:gridCol w:w="1015"/>
        <w:gridCol w:w="1016"/>
        <w:gridCol w:w="1016"/>
        <w:gridCol w:w="1016"/>
        <w:gridCol w:w="1016"/>
        <w:gridCol w:w="1016"/>
        <w:gridCol w:w="1016"/>
        <w:gridCol w:w="1016"/>
        <w:gridCol w:w="1016"/>
      </w:tblGrid>
      <w:tr w:rsidR="005D21A8" w:rsidRPr="00A26CAE" w:rsidTr="00D142AB">
        <w:trPr>
          <w:trHeight w:hRule="exact" w:val="6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</w:pPr>
            <w:r w:rsidRPr="00A26CAE"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  <w:t>ÉTLAP</w:t>
            </w:r>
          </w:p>
        </w:tc>
        <w:tc>
          <w:tcPr>
            <w:tcW w:w="20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>
                  <wp:extent cx="951230" cy="380365"/>
                  <wp:effectExtent l="0" t="0" r="0" b="0"/>
                  <wp:docPr id="26" name="Kép 0" descr="hungas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hungas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1A8" w:rsidRPr="00A26CAE" w:rsidTr="00D142AB">
        <w:trPr>
          <w:trHeight w:hRule="exact" w:val="227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/>
            <w:tcBorders>
              <w:left w:val="nil"/>
              <w:bottom w:val="single" w:sz="12" w:space="0" w:color="BA0C2F"/>
              <w:right w:val="nil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</w:tr>
      <w:tr w:rsidR="005D21A8" w:rsidRPr="00A26CAE" w:rsidTr="00D142AB">
        <w:trPr>
          <w:trHeight w:hRule="exact" w:val="567"/>
        </w:trPr>
        <w:tc>
          <w:tcPr>
            <w:tcW w:w="383" w:type="dxa"/>
            <w:tcBorders>
              <w:top w:val="nil"/>
              <w:left w:val="nil"/>
              <w:bottom w:val="nil"/>
              <w:right w:val="single" w:sz="12" w:space="0" w:color="BA0C2F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4060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5D21A8" w:rsidRPr="00A26CAE" w:rsidRDefault="00E21F75" w:rsidP="006F3472">
            <w:pPr>
              <w:spacing w:before="80" w:after="40"/>
              <w:rPr>
                <w:rFonts w:ascii="Myriad Pro" w:hAnsi="Myriad Pro"/>
                <w:b/>
                <w:color w:val="BA0C2F"/>
                <w:sz w:val="36"/>
                <w:szCs w:val="36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>Budapest - Zugló</w:t>
            </w:r>
          </w:p>
        </w:tc>
        <w:tc>
          <w:tcPr>
            <w:tcW w:w="6094" w:type="dxa"/>
            <w:gridSpan w:val="6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5D21A8" w:rsidRPr="00A26CAE" w:rsidRDefault="0052362C" w:rsidP="00920685">
            <w:pPr>
              <w:spacing w:before="80" w:after="40"/>
              <w:jc w:val="center"/>
              <w:rPr>
                <w:rFonts w:ascii="Myriad Pro" w:hAnsi="Myriad Pro"/>
                <w:color w:val="BA0C2F"/>
                <w:sz w:val="32"/>
                <w:szCs w:val="32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>Általános Iskola Felső Tagozat</w:t>
            </w:r>
          </w:p>
        </w:tc>
        <w:tc>
          <w:tcPr>
            <w:tcW w:w="4064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5D21A8" w:rsidRPr="003676F1" w:rsidRDefault="00FD4B9E" w:rsidP="00646FA2">
            <w:pPr>
              <w:spacing w:before="80" w:after="40"/>
              <w:jc w:val="center"/>
              <w:rPr>
                <w:rFonts w:ascii="Myriad Pro" w:hAnsi="Myriad Pro"/>
                <w:b/>
                <w:color w:val="auto"/>
                <w:sz w:val="22"/>
                <w:szCs w:val="22"/>
              </w:rPr>
            </w:pPr>
            <w:r>
              <w:rPr>
                <w:rFonts w:ascii="Myriad Pro" w:hAnsi="Myriad Pro"/>
                <w:b/>
                <w:color w:val="BA0C2F"/>
                <w:sz w:val="22"/>
                <w:szCs w:val="22"/>
              </w:rPr>
              <w:t>2016.</w:t>
            </w:r>
            <w:r w:rsidR="00646FA2">
              <w:rPr>
                <w:rFonts w:ascii="Myriad Pro" w:hAnsi="Myriad Pro"/>
                <w:b/>
                <w:color w:val="BA0C2F"/>
                <w:sz w:val="22"/>
                <w:szCs w:val="22"/>
              </w:rPr>
              <w:t>Április 18-24.</w:t>
            </w:r>
          </w:p>
        </w:tc>
      </w:tr>
      <w:tr w:rsidR="005D21A8" w:rsidRPr="00A26CAE" w:rsidTr="00D142AB">
        <w:trPr>
          <w:trHeight w:hRule="exact" w:val="113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21A8" w:rsidRPr="00A26CAE" w:rsidRDefault="005D21A8" w:rsidP="006F3472">
            <w:pPr>
              <w:jc w:val="center"/>
              <w:rPr>
                <w:rFonts w:ascii="Myriad Pro" w:hAnsi="Myriad Pro"/>
                <w:smallCaps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5D21A8" w:rsidRPr="00A26CAE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5D21A8" w:rsidRPr="00A26CAE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5D21A8" w:rsidRPr="00A26CAE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5D21A8" w:rsidRPr="00A26CAE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5D21A8" w:rsidRPr="00A26CAE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5D21A8" w:rsidRPr="00A26CAE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5D21A8" w:rsidRPr="00A26CAE" w:rsidRDefault="005D21A8" w:rsidP="006F3472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</w:tr>
      <w:tr w:rsidR="005D21A8" w:rsidRPr="00A26CAE" w:rsidTr="00D142AB">
        <w:trPr>
          <w:trHeight w:hRule="exact" w:val="510"/>
        </w:trPr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12" w:space="0" w:color="595959"/>
            </w:tcBorders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A26CAE">
              <w:rPr>
                <w:rFonts w:ascii="Myriad Pro" w:hAnsi="Myriad Pro"/>
                <w:color w:val="auto"/>
                <w:sz w:val="36"/>
                <w:szCs w:val="36"/>
              </w:rPr>
              <w:t>Hétfő</w:t>
            </w:r>
          </w:p>
        </w:tc>
        <w:tc>
          <w:tcPr>
            <w:tcW w:w="2030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A26CAE">
              <w:rPr>
                <w:rFonts w:ascii="Myriad Pro" w:hAnsi="Myriad Pro"/>
                <w:color w:val="auto"/>
                <w:sz w:val="36"/>
                <w:szCs w:val="36"/>
              </w:rPr>
              <w:t>Kedd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A26CAE">
              <w:rPr>
                <w:rFonts w:ascii="Myriad Pro" w:hAnsi="Myriad Pro"/>
                <w:color w:val="auto"/>
                <w:sz w:val="36"/>
                <w:szCs w:val="36"/>
              </w:rPr>
              <w:t>Szerda</w:t>
            </w:r>
          </w:p>
        </w:tc>
        <w:tc>
          <w:tcPr>
            <w:tcW w:w="2032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A26CAE">
              <w:rPr>
                <w:rFonts w:ascii="Myriad Pro" w:hAnsi="Myriad Pro"/>
                <w:color w:val="auto"/>
                <w:sz w:val="36"/>
                <w:szCs w:val="36"/>
              </w:rPr>
              <w:t>Csütörtök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A26CAE">
              <w:rPr>
                <w:rFonts w:ascii="Myriad Pro" w:hAnsi="Myriad Pro"/>
                <w:color w:val="auto"/>
                <w:sz w:val="36"/>
                <w:szCs w:val="36"/>
              </w:rPr>
              <w:t>Péntek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A26CAE">
              <w:rPr>
                <w:rFonts w:ascii="Myriad Pro" w:hAnsi="Myriad Pro"/>
                <w:color w:val="auto"/>
                <w:sz w:val="36"/>
                <w:szCs w:val="36"/>
              </w:rPr>
              <w:t>Szombat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5D21A8" w:rsidRPr="00A26CAE" w:rsidRDefault="005D21A8" w:rsidP="006F3472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A26CAE">
              <w:rPr>
                <w:rFonts w:ascii="Myriad Pro" w:hAnsi="Myriad Pro"/>
                <w:color w:val="auto"/>
                <w:sz w:val="36"/>
                <w:szCs w:val="36"/>
              </w:rPr>
              <w:t>Vasárnap</w:t>
            </w:r>
          </w:p>
        </w:tc>
      </w:tr>
      <w:tr w:rsidR="00E37840" w:rsidRPr="00A26CAE" w:rsidTr="00FD4B9E">
        <w:trPr>
          <w:trHeight w:hRule="exact" w:val="1035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A26CAE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Tízórai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Tej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Lekváros táska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Tea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Sajtkrém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Félbarna kenyér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Kaliforniai paprika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Tej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Kőrözött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 xml:space="preserve"> 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Kakaó</w:t>
            </w:r>
          </w:p>
          <w:p w:rsidR="00E37840" w:rsidRPr="006D018A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6D018A">
              <w:rPr>
                <w:rFonts w:ascii="Myriad Pro" w:hAnsi="Myriad Pro"/>
                <w:sz w:val="17"/>
                <w:szCs w:val="17"/>
              </w:rPr>
              <w:t>Kalács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Tea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Majonézes tojáskrém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Paradicsom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A26CAE" w:rsidTr="00FD4B9E">
        <w:trPr>
          <w:trHeight w:hRule="exact" w:val="686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A26CAE" w:rsidTr="00FD4B9E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346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70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245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237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50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259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258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47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A26CAE" w:rsidTr="00FD4B9E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1,34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1,15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1,13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10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1,32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1,05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12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A26CAE" w:rsidTr="00FD4B9E">
        <w:trPr>
          <w:trHeight w:hRule="exact" w:val="1537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A26CAE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Ebéd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Gulyásleves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Mákos metélt</w:t>
            </w:r>
          </w:p>
          <w:p w:rsidR="00E37840" w:rsidRPr="006D018A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Alma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Vajas galuska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leves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Szárnyas roló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Zöldborsófőzelék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Fokhagyma krémleves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pirított zsemlekockával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Lecsós szelet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Párolt rizs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Alma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Magyaros zöldbableves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Tejfölös burgonya</w:t>
            </w:r>
            <w:r>
              <w:rPr>
                <w:rFonts w:ascii="Myriad Pro" w:hAnsi="Myriad Pro"/>
                <w:sz w:val="17"/>
                <w:szCs w:val="17"/>
              </w:rPr>
              <w:t>-</w:t>
            </w:r>
            <w:r w:rsidRPr="00463BBC">
              <w:rPr>
                <w:rFonts w:ascii="Myriad Pro" w:hAnsi="Myriad Pro"/>
                <w:sz w:val="17"/>
                <w:szCs w:val="17"/>
              </w:rPr>
              <w:t>főzelék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Csirkepörkölt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Paradicsomleves</w:t>
            </w:r>
          </w:p>
          <w:p w:rsidR="00E37840" w:rsidRPr="006D018A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6D018A">
              <w:rPr>
                <w:rFonts w:ascii="Myriad Pro" w:hAnsi="Myriad Pro"/>
                <w:sz w:val="17"/>
                <w:szCs w:val="17"/>
              </w:rPr>
              <w:t>Rántott csirkemell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Kukoricás rizs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Tavaszi saláta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B74E5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B74E5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E21F75" w:rsidTr="00FD4B9E">
        <w:trPr>
          <w:trHeight w:hRule="exact" w:val="696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0817B6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földimogyoró, glutén, kén-dioxid, szezámmag, tojás, zeller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szója, tej, tojás, zeller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szója, tej, tojás, zeller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133148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133148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szója, tej, tojás, zeller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A26CAE" w:rsidTr="00FD4B9E">
        <w:trPr>
          <w:trHeight w:hRule="exact" w:val="227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816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105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812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102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787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111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783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86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846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135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A26CAE" w:rsidTr="00FD4B9E">
        <w:trPr>
          <w:trHeight w:hRule="exact" w:val="199"/>
        </w:trPr>
        <w:tc>
          <w:tcPr>
            <w:tcW w:w="383" w:type="dxa"/>
            <w:vMerge/>
            <w:tcBorders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3,64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2,94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2,9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2,81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2,93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28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A26CAE" w:rsidTr="00FD4B9E">
        <w:trPr>
          <w:trHeight w:hRule="exact" w:val="1131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A26CAE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A26CAE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Uzsonna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Magyaros vajkrém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</w:t>
            </w:r>
            <w:r>
              <w:rPr>
                <w:rFonts w:ascii="Myriad Pro" w:hAnsi="Myriad Pro"/>
                <w:sz w:val="17"/>
                <w:szCs w:val="17"/>
              </w:rPr>
              <w:t xml:space="preserve"> </w:t>
            </w:r>
            <w:r w:rsidRPr="00463BBC">
              <w:rPr>
                <w:rFonts w:ascii="Myriad Pro" w:hAnsi="Myriad Pro"/>
                <w:sz w:val="17"/>
                <w:szCs w:val="17"/>
              </w:rPr>
              <w:t>kenyér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Jégcsapretek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Csirkemell sonka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Margarin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Zsemle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Házi húskrém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Zsemle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Kígyóuborka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Kenőmájas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Félbarna kenyér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Kaliforniai paprika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Kockasajt</w:t>
            </w:r>
          </w:p>
          <w:p w:rsidR="00E37840" w:rsidRPr="00463BBC" w:rsidRDefault="00E37840" w:rsidP="00E37840">
            <w:pPr>
              <w:pStyle w:val="Nincstrkz"/>
              <w:jc w:val="center"/>
              <w:rPr>
                <w:rFonts w:ascii="Myriad Pro" w:hAnsi="Myriad Pro"/>
                <w:sz w:val="17"/>
                <w:szCs w:val="17"/>
              </w:rPr>
            </w:pPr>
            <w:r w:rsidRPr="00463BBC">
              <w:rPr>
                <w:rFonts w:ascii="Myriad Pro" w:hAnsi="Myriad Pro"/>
                <w:sz w:val="17"/>
                <w:szCs w:val="17"/>
              </w:rPr>
              <w:t>Teljes kiőrlésű kifli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B74E5" w:rsidRDefault="00E37840" w:rsidP="00E37840">
            <w:pPr>
              <w:pStyle w:val="Nincstrkz11"/>
              <w:suppressAutoHyphens/>
              <w:spacing w:before="40" w:after="40"/>
              <w:jc w:val="center"/>
              <w:rPr>
                <w:rFonts w:ascii="Myriad Pro" w:hAnsi="Myriad Pro"/>
                <w:sz w:val="17"/>
                <w:szCs w:val="17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B74E5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A26CAE" w:rsidTr="00FD4B9E">
        <w:trPr>
          <w:trHeight w:hRule="exact" w:val="546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vAlign w:val="center"/>
          </w:tcPr>
          <w:p w:rsidR="00E37840" w:rsidRPr="00A26CAE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40"/>
                <w:szCs w:val="40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szója,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mustár,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szója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133148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133148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A26CAE" w:rsidTr="00FD4B9E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</w:tcPr>
          <w:p w:rsidR="00E37840" w:rsidRPr="00A26CAE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236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248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31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284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273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33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227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26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A26CAE" w:rsidTr="00FD4B9E">
        <w:trPr>
          <w:trHeight w:hRule="exact" w:val="202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</w:tcPr>
          <w:p w:rsidR="00E37840" w:rsidRPr="00A26CAE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1,36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7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1,21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1,13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4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1,42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9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1,31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6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A26CAE" w:rsidTr="008E5D3F">
        <w:trPr>
          <w:trHeight w:hRule="exact" w:val="794"/>
        </w:trPr>
        <w:tc>
          <w:tcPr>
            <w:tcW w:w="383" w:type="dxa"/>
            <w:tcBorders>
              <w:top w:val="single" w:sz="12" w:space="0" w:color="595959"/>
              <w:left w:val="nil"/>
              <w:bottom w:val="nil"/>
              <w:right w:val="nil"/>
            </w:tcBorders>
            <w:vAlign w:val="center"/>
          </w:tcPr>
          <w:p w:rsidR="00E37840" w:rsidRPr="00A26CAE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14218" w:type="dxa"/>
            <w:gridSpan w:val="14"/>
            <w:tcBorders>
              <w:top w:val="single" w:sz="12" w:space="0" w:color="595959"/>
              <w:left w:val="nil"/>
              <w:bottom w:val="nil"/>
              <w:right w:val="nil"/>
            </w:tcBorders>
          </w:tcPr>
          <w:p w:rsidR="00E37840" w:rsidRPr="00A57083" w:rsidRDefault="00E37840" w:rsidP="00E37840">
            <w:pPr>
              <w:tabs>
                <w:tab w:val="left" w:pos="1310"/>
              </w:tabs>
              <w:spacing w:before="60" w:after="60"/>
              <w:jc w:val="center"/>
              <w:rPr>
                <w:rFonts w:ascii="Myriad Pro" w:hAnsi="Myriad Pro" w:cs="Arial"/>
                <w:color w:val="auto"/>
                <w:sz w:val="18"/>
                <w:szCs w:val="18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Diétás étkeztetést biztosítunk. Kérünk, a diétás étlapról, továbbá a fenti ételek összetevőiről érdeklődj a konyhai személyzetnél! A szükség szerinti étlap változásáért előre is elnézésedet kérjük, megértésedet köszönjük! 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t>Tápanyagtartalom jelölés magyarázata: EN (energia; kcal/adag), SZH (szénhidrát; g/adag), SÓ (sótartalom; g/adag), ZSÍR (zsírtartalom; g/adag)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br/>
            </w:r>
          </w:p>
        </w:tc>
      </w:tr>
    </w:tbl>
    <w:p w:rsidR="00A26CAE" w:rsidRDefault="00A26CAE">
      <w:r>
        <w:br w:type="page"/>
      </w:r>
    </w:p>
    <w:p w:rsidR="00A9047B" w:rsidRDefault="00A9047B" w:rsidP="00CC4ACC"/>
    <w:p w:rsidR="00A9047B" w:rsidRDefault="00A9047B"/>
    <w:tbl>
      <w:tblPr>
        <w:tblpPr w:leftFromText="144" w:rightFromText="144" w:vertAnchor="page" w:horzAnchor="page" w:tblpXSpec="center" w:tblpY="1081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1015"/>
        <w:gridCol w:w="1015"/>
        <w:gridCol w:w="1015"/>
        <w:gridCol w:w="1015"/>
        <w:gridCol w:w="1015"/>
        <w:gridCol w:w="1015"/>
        <w:gridCol w:w="1016"/>
        <w:gridCol w:w="1016"/>
        <w:gridCol w:w="1016"/>
        <w:gridCol w:w="1016"/>
        <w:gridCol w:w="1016"/>
        <w:gridCol w:w="1016"/>
        <w:gridCol w:w="1016"/>
        <w:gridCol w:w="1016"/>
      </w:tblGrid>
      <w:tr w:rsidR="00A9047B" w:rsidRPr="00CD6879" w:rsidTr="001C1039">
        <w:trPr>
          <w:trHeight w:hRule="exact" w:val="680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</w:pPr>
            <w:r w:rsidRPr="00CD6879">
              <w:rPr>
                <w:rFonts w:ascii="Myriad Pro" w:hAnsi="Myriad Pro"/>
                <w:b/>
                <w:i/>
                <w:color w:val="BA0C2F"/>
                <w:sz w:val="52"/>
                <w:szCs w:val="52"/>
              </w:rPr>
              <w:t>ÉTLAP</w:t>
            </w:r>
          </w:p>
        </w:tc>
        <w:tc>
          <w:tcPr>
            <w:tcW w:w="20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  <w:r>
              <w:rPr>
                <w:rFonts w:ascii="Myriad Pro" w:hAnsi="Myriad Pro"/>
                <w:noProof/>
              </w:rPr>
              <w:drawing>
                <wp:inline distT="0" distB="0" distL="0" distR="0">
                  <wp:extent cx="951230" cy="380365"/>
                  <wp:effectExtent l="0" t="0" r="0" b="0"/>
                  <wp:docPr id="2" name="Kép 0" descr="hungas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hungas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47B" w:rsidRPr="00CD6879" w:rsidTr="001C1039">
        <w:trPr>
          <w:trHeight w:hRule="exact" w:val="227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6"/>
                <w:szCs w:val="16"/>
              </w:rPr>
            </w:pPr>
          </w:p>
        </w:tc>
        <w:tc>
          <w:tcPr>
            <w:tcW w:w="4060" w:type="dxa"/>
            <w:gridSpan w:val="4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6094" w:type="dxa"/>
            <w:gridSpan w:val="6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tcBorders>
              <w:top w:val="nil"/>
              <w:left w:val="nil"/>
              <w:bottom w:val="single" w:sz="12" w:space="0" w:color="BA0C2F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2032" w:type="dxa"/>
            <w:gridSpan w:val="2"/>
            <w:vMerge/>
            <w:tcBorders>
              <w:left w:val="nil"/>
              <w:bottom w:val="single" w:sz="12" w:space="0" w:color="BA0C2F"/>
              <w:right w:val="nil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</w:tr>
      <w:tr w:rsidR="00A9047B" w:rsidRPr="00CD6879" w:rsidTr="001C1039">
        <w:trPr>
          <w:trHeight w:hRule="exact" w:val="567"/>
        </w:trPr>
        <w:tc>
          <w:tcPr>
            <w:tcW w:w="383" w:type="dxa"/>
            <w:tcBorders>
              <w:top w:val="nil"/>
              <w:left w:val="nil"/>
              <w:bottom w:val="nil"/>
              <w:right w:val="single" w:sz="12" w:space="0" w:color="BA0C2F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4060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A9047B" w:rsidRPr="00CD6879" w:rsidRDefault="00A9047B" w:rsidP="00F92535">
            <w:pPr>
              <w:spacing w:before="80" w:after="40"/>
              <w:rPr>
                <w:rFonts w:ascii="Myriad Pro" w:hAnsi="Myriad Pro"/>
                <w:b/>
                <w:color w:val="BA0C2F"/>
                <w:sz w:val="36"/>
                <w:szCs w:val="36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>Budapest - Zugló</w:t>
            </w:r>
          </w:p>
        </w:tc>
        <w:tc>
          <w:tcPr>
            <w:tcW w:w="6094" w:type="dxa"/>
            <w:gridSpan w:val="6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A9047B" w:rsidRPr="00CD6879" w:rsidRDefault="0052362C" w:rsidP="00920685">
            <w:pPr>
              <w:spacing w:before="80" w:after="40"/>
              <w:jc w:val="center"/>
              <w:rPr>
                <w:rFonts w:ascii="Myriad Pro" w:hAnsi="Myriad Pro"/>
                <w:color w:val="BA0C2F"/>
                <w:sz w:val="32"/>
                <w:szCs w:val="32"/>
              </w:rPr>
            </w:pPr>
            <w:r>
              <w:rPr>
                <w:rFonts w:ascii="Myriad Pro" w:hAnsi="Myriad Pro"/>
                <w:b/>
                <w:color w:val="BA0C2F"/>
                <w:sz w:val="36"/>
                <w:szCs w:val="36"/>
              </w:rPr>
              <w:t>Általános Iskola Felső Tagozat</w:t>
            </w:r>
          </w:p>
        </w:tc>
        <w:tc>
          <w:tcPr>
            <w:tcW w:w="4064" w:type="dxa"/>
            <w:gridSpan w:val="4"/>
            <w:tcBorders>
              <w:top w:val="single" w:sz="12" w:space="0" w:color="BA0C2F"/>
              <w:left w:val="single" w:sz="12" w:space="0" w:color="BA0C2F"/>
              <w:bottom w:val="single" w:sz="12" w:space="0" w:color="BA0C2F"/>
              <w:right w:val="single" w:sz="12" w:space="0" w:color="BA0C2F"/>
            </w:tcBorders>
            <w:vAlign w:val="center"/>
          </w:tcPr>
          <w:p w:rsidR="00A9047B" w:rsidRPr="003676F1" w:rsidRDefault="00F5124C" w:rsidP="00646FA2">
            <w:pPr>
              <w:spacing w:before="80" w:after="40"/>
              <w:jc w:val="center"/>
              <w:rPr>
                <w:rFonts w:ascii="Myriad Pro" w:hAnsi="Myriad Pro"/>
                <w:b/>
                <w:color w:val="auto"/>
                <w:sz w:val="22"/>
                <w:szCs w:val="22"/>
              </w:rPr>
            </w:pPr>
            <w:r>
              <w:rPr>
                <w:rFonts w:ascii="Myriad Pro" w:hAnsi="Myriad Pro"/>
                <w:b/>
                <w:color w:val="BA0C2F"/>
                <w:sz w:val="22"/>
                <w:szCs w:val="22"/>
              </w:rPr>
              <w:t>2016.</w:t>
            </w:r>
            <w:r w:rsidR="00646FA2">
              <w:rPr>
                <w:rFonts w:ascii="Myriad Pro" w:hAnsi="Myriad Pro"/>
                <w:b/>
                <w:color w:val="BA0C2F"/>
                <w:sz w:val="22"/>
                <w:szCs w:val="22"/>
              </w:rPr>
              <w:t>Április 25. – Május 1.</w:t>
            </w:r>
          </w:p>
        </w:tc>
      </w:tr>
      <w:tr w:rsidR="00A9047B" w:rsidRPr="00CD6879" w:rsidTr="001C1039">
        <w:trPr>
          <w:trHeight w:hRule="exact" w:val="113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047B" w:rsidRPr="00CD6879" w:rsidRDefault="00A9047B" w:rsidP="00F92535">
            <w:pPr>
              <w:jc w:val="center"/>
              <w:rPr>
                <w:rFonts w:ascii="Myriad Pro" w:hAnsi="Myriad Pro"/>
                <w:smallCaps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A9047B" w:rsidRPr="00CD6879" w:rsidRDefault="00A9047B" w:rsidP="00F92535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A9047B" w:rsidRPr="00CD6879" w:rsidRDefault="00A9047B" w:rsidP="00F92535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A9047B" w:rsidRPr="00CD6879" w:rsidRDefault="00A9047B" w:rsidP="00F92535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A9047B" w:rsidRPr="00CD6879" w:rsidRDefault="00A9047B" w:rsidP="00F92535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A9047B" w:rsidRPr="00CD6879" w:rsidRDefault="00A9047B" w:rsidP="00F92535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4" w:space="0" w:color="auto"/>
              <w:right w:val="nil"/>
            </w:tcBorders>
            <w:vAlign w:val="center"/>
          </w:tcPr>
          <w:p w:rsidR="00A9047B" w:rsidRPr="00CD6879" w:rsidRDefault="00A9047B" w:rsidP="00F92535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BA0C2F"/>
              <w:left w:val="nil"/>
              <w:bottom w:val="single" w:sz="12" w:space="0" w:color="595959"/>
              <w:right w:val="nil"/>
            </w:tcBorders>
            <w:vAlign w:val="center"/>
          </w:tcPr>
          <w:p w:rsidR="00A9047B" w:rsidRPr="00CD6879" w:rsidRDefault="00A9047B" w:rsidP="00F92535">
            <w:pPr>
              <w:jc w:val="center"/>
              <w:rPr>
                <w:rFonts w:ascii="Myriad Pro" w:hAnsi="Myriad Pro"/>
                <w:color w:val="auto"/>
                <w:sz w:val="10"/>
                <w:szCs w:val="10"/>
              </w:rPr>
            </w:pPr>
          </w:p>
        </w:tc>
      </w:tr>
      <w:tr w:rsidR="00A9047B" w:rsidRPr="00CD6879" w:rsidTr="001C1039">
        <w:trPr>
          <w:trHeight w:hRule="exact" w:val="510"/>
        </w:trPr>
        <w:tc>
          <w:tcPr>
            <w:tcW w:w="383" w:type="dxa"/>
            <w:tcBorders>
              <w:top w:val="nil"/>
              <w:left w:val="nil"/>
              <w:bottom w:val="single" w:sz="4" w:space="0" w:color="auto"/>
              <w:right w:val="single" w:sz="12" w:space="0" w:color="595959"/>
            </w:tcBorders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smallCaps/>
                <w:color w:val="auto"/>
                <w:sz w:val="14"/>
                <w:szCs w:val="14"/>
              </w:rPr>
            </w:pP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CD6879">
              <w:rPr>
                <w:rFonts w:ascii="Myriad Pro" w:hAnsi="Myriad Pro"/>
                <w:color w:val="auto"/>
                <w:sz w:val="36"/>
                <w:szCs w:val="36"/>
              </w:rPr>
              <w:t>Hétfő</w:t>
            </w:r>
          </w:p>
        </w:tc>
        <w:tc>
          <w:tcPr>
            <w:tcW w:w="2030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CD6879">
              <w:rPr>
                <w:rFonts w:ascii="Myriad Pro" w:hAnsi="Myriad Pro"/>
                <w:color w:val="auto"/>
                <w:sz w:val="36"/>
                <w:szCs w:val="36"/>
              </w:rPr>
              <w:t>Kedd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single" w:sz="8" w:space="0" w:color="404040"/>
              <w:right w:val="single" w:sz="12" w:space="0" w:color="595959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CD6879">
              <w:rPr>
                <w:rFonts w:ascii="Myriad Pro" w:hAnsi="Myriad Pro"/>
                <w:color w:val="auto"/>
                <w:sz w:val="36"/>
                <w:szCs w:val="36"/>
              </w:rPr>
              <w:t>Szerda</w:t>
            </w:r>
          </w:p>
        </w:tc>
        <w:tc>
          <w:tcPr>
            <w:tcW w:w="2032" w:type="dxa"/>
            <w:gridSpan w:val="2"/>
            <w:tcBorders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CD6879">
              <w:rPr>
                <w:rFonts w:ascii="Myriad Pro" w:hAnsi="Myriad Pro"/>
                <w:color w:val="auto"/>
                <w:sz w:val="36"/>
                <w:szCs w:val="36"/>
              </w:rPr>
              <w:t>Csütörtök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CD6879">
              <w:rPr>
                <w:rFonts w:ascii="Myriad Pro" w:hAnsi="Myriad Pro"/>
                <w:color w:val="auto"/>
                <w:sz w:val="36"/>
                <w:szCs w:val="36"/>
              </w:rPr>
              <w:t>Péntek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CD6879">
              <w:rPr>
                <w:rFonts w:ascii="Myriad Pro" w:hAnsi="Myriad Pro"/>
                <w:color w:val="auto"/>
                <w:sz w:val="36"/>
                <w:szCs w:val="36"/>
              </w:rPr>
              <w:t>Szombat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single" w:sz="4" w:space="0" w:color="auto"/>
              <w:right w:val="single" w:sz="12" w:space="0" w:color="595959"/>
            </w:tcBorders>
            <w:vAlign w:val="center"/>
          </w:tcPr>
          <w:p w:rsidR="00A9047B" w:rsidRPr="00CD6879" w:rsidRDefault="00A9047B" w:rsidP="00F92535">
            <w:pPr>
              <w:spacing w:before="40" w:after="40"/>
              <w:jc w:val="center"/>
              <w:rPr>
                <w:rFonts w:ascii="Myriad Pro" w:hAnsi="Myriad Pro"/>
                <w:color w:val="auto"/>
                <w:sz w:val="36"/>
                <w:szCs w:val="36"/>
              </w:rPr>
            </w:pPr>
            <w:r w:rsidRPr="00CD6879">
              <w:rPr>
                <w:rFonts w:ascii="Myriad Pro" w:hAnsi="Myriad Pro"/>
                <w:color w:val="auto"/>
                <w:sz w:val="36"/>
                <w:szCs w:val="36"/>
              </w:rPr>
              <w:t>Vasárnap</w:t>
            </w:r>
          </w:p>
        </w:tc>
      </w:tr>
      <w:tr w:rsidR="00E37840" w:rsidRPr="00CD6879" w:rsidTr="00367CFA">
        <w:trPr>
          <w:trHeight w:hRule="exact" w:val="1177"/>
        </w:trPr>
        <w:tc>
          <w:tcPr>
            <w:tcW w:w="38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CD6879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Tízórai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Tej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Kakaós csiga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Gyümölcsjoghurt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Kifli</w:t>
            </w:r>
          </w:p>
        </w:tc>
        <w:tc>
          <w:tcPr>
            <w:tcW w:w="2030" w:type="dxa"/>
            <w:gridSpan w:val="2"/>
            <w:tcBorders>
              <w:top w:val="single" w:sz="8" w:space="0" w:color="404040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Tea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Gyümölcslekvár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Margarin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Félbarna kenyér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Tea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Főtt virsli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Félbarna kenyér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Ketchup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Tej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Natúr sajtkrém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Teljes kiőrlésű kenyér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Kaliforniai paprika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CD6879" w:rsidTr="00367CFA">
        <w:trPr>
          <w:trHeight w:hRule="exact" w:val="702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7A618C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diófélék, földimogyoró, glutén, szója, tej, tojás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szója,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CD6879" w:rsidTr="00367CFA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7A618C">
              <w:rPr>
                <w:rFonts w:ascii="Myriad Pro" w:hAnsi="Myriad Pro" w:cs="Arial"/>
                <w:color w:val="auto"/>
                <w:sz w:val="10"/>
                <w:szCs w:val="12"/>
              </w:rPr>
              <w:t>2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81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44 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240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>
              <w:rPr>
                <w:rFonts w:ascii="Myriad Pro" w:hAnsi="Myriad Pro" w:cs="Arial"/>
                <w:sz w:val="10"/>
                <w:szCs w:val="10"/>
              </w:rPr>
              <w:t>62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219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42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363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46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32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7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54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CD6879" w:rsidTr="00367CFA">
        <w:trPr>
          <w:trHeight w:hRule="exact" w:val="197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1,21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16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1,78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>
              <w:rPr>
                <w:rFonts w:ascii="Myriad Pro" w:hAnsi="Myriad Pro" w:cs="Arial"/>
                <w:sz w:val="10"/>
                <w:szCs w:val="10"/>
              </w:rPr>
              <w:t>5</w:t>
            </w: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1,13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3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1,7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5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13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1,4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7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22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CD6879" w:rsidTr="00367CFA">
        <w:trPr>
          <w:trHeight w:hRule="exact" w:val="1425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CD6879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Ebéd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Zöldséges becsinált leves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Sárgaborsó főzelék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Paprikás sertés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aprópecsenye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Teljes kiőrlésű kenyér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Daragaluska leves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Bolognai spagetti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Sajt szórat</w:t>
            </w:r>
          </w:p>
          <w:p w:rsidR="00E37840" w:rsidRPr="007A618C" w:rsidRDefault="00E37840" w:rsidP="00011F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 xml:space="preserve">Alma </w:t>
            </w:r>
            <w:r w:rsidR="00011F40">
              <w:rPr>
                <w:rFonts w:ascii="Myriad Pro" w:hAnsi="Myriad Pro"/>
                <w:color w:val="auto"/>
                <w:sz w:val="17"/>
                <w:szCs w:val="17"/>
              </w:rPr>
              <w:t>/</w:t>
            </w: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 xml:space="preserve"> kiwi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Magyaros karalábé-leves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Rakott burgonya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Cékla savanyúság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Zöldség krémleves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pirított zsemlekockával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Rántott halfilé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Párolt rizs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Tartármártás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Alma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Fahéjas szilvaleves</w:t>
            </w:r>
          </w:p>
          <w:p w:rsidR="00E37840" w:rsidRPr="007B02E0" w:rsidRDefault="00E37840" w:rsidP="00E37840">
            <w:pPr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7B02E0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Provanci csirkecomb</w:t>
            </w:r>
          </w:p>
          <w:p w:rsidR="00E37840" w:rsidRPr="007B02E0" w:rsidRDefault="00E37840" w:rsidP="00E37840">
            <w:pPr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7B02E0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Petrezselymes</w:t>
            </w:r>
          </w:p>
          <w:p w:rsidR="00E37840" w:rsidRPr="007B02E0" w:rsidRDefault="00E37840" w:rsidP="00E37840">
            <w:pPr>
              <w:jc w:val="center"/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</w:pPr>
            <w:r w:rsidRPr="007B02E0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burgonya</w:t>
            </w:r>
            <w:r w:rsidR="007B02E0">
              <w:rPr>
                <w:rFonts w:ascii="Myriad Pro" w:hAnsi="Myriad Pro"/>
                <w:b/>
                <w:color w:val="E36C0A" w:themeColor="accent6" w:themeShade="BF"/>
                <w:sz w:val="17"/>
                <w:szCs w:val="17"/>
              </w:rPr>
              <w:t>*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Káposztasaláta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CD6879" w:rsidTr="00367CFA">
        <w:trPr>
          <w:trHeight w:hRule="exact" w:val="680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tej, tojás, zeller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7A618C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tabs>
                <w:tab w:val="center" w:pos="425"/>
                <w:tab w:val="center" w:pos="1417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mustár, szója, tej, tojás, zeller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tabs>
                <w:tab w:val="center" w:pos="382"/>
                <w:tab w:val="center" w:pos="1275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szója,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tabs>
                <w:tab w:val="center" w:pos="424"/>
                <w:tab w:val="center" w:pos="1416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</w:t>
            </w:r>
            <w:r w:rsidR="00B10D5E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hal,</w:t>
            </w: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 xml:space="preserve"> mustár, tej, tojás, zeller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</w:p>
          <w:p w:rsidR="00E37840" w:rsidRPr="007A618C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u w:val="single"/>
                <w:lang w:eastAsia="en-US"/>
              </w:rPr>
              <w:t>Allergének:</w:t>
            </w:r>
          </w:p>
          <w:p w:rsidR="00E37840" w:rsidRPr="007A618C" w:rsidRDefault="00E37840" w:rsidP="00E37840">
            <w:pPr>
              <w:tabs>
                <w:tab w:val="center" w:pos="383"/>
                <w:tab w:val="center" w:pos="1234"/>
              </w:tabs>
              <w:jc w:val="center"/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</w:pPr>
            <w:r w:rsidRPr="007A618C">
              <w:rPr>
                <w:rFonts w:ascii="Myriad Pro" w:eastAsia="Calibri" w:hAnsi="Myriad Pro"/>
                <w:i/>
                <w:color w:val="auto"/>
                <w:kern w:val="0"/>
                <w:sz w:val="12"/>
                <w:szCs w:val="12"/>
                <w:lang w:eastAsia="en-US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CD6879" w:rsidTr="00367CFA">
        <w:trPr>
          <w:trHeight w:hRule="exact" w:val="227"/>
        </w:trPr>
        <w:tc>
          <w:tcPr>
            <w:tcW w:w="383" w:type="dxa"/>
            <w:vMerge/>
            <w:tcBorders>
              <w:left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82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90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833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100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79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9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64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83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9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118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78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2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90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CD6879" w:rsidTr="00367CFA">
        <w:trPr>
          <w:trHeight w:hRule="exact" w:val="246"/>
        </w:trPr>
        <w:tc>
          <w:tcPr>
            <w:tcW w:w="383" w:type="dxa"/>
            <w:vMerge/>
            <w:tcBorders>
              <w:left w:val="single" w:sz="12" w:space="0" w:color="595959"/>
              <w:bottom w:val="single" w:sz="12" w:space="0" w:color="595959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,27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52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3,3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6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32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3,5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4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30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3,09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66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3,0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5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18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CD6879" w:rsidTr="00367CFA">
        <w:trPr>
          <w:trHeight w:hRule="exact" w:val="1086"/>
        </w:trPr>
        <w:tc>
          <w:tcPr>
            <w:tcW w:w="383" w:type="dxa"/>
            <w:vMerge w:val="restart"/>
            <w:tcBorders>
              <w:top w:val="single" w:sz="12" w:space="0" w:color="595959"/>
              <w:left w:val="single" w:sz="4" w:space="0" w:color="auto"/>
              <w:right w:val="single" w:sz="12" w:space="0" w:color="595959"/>
            </w:tcBorders>
            <w:textDirection w:val="btLr"/>
            <w:vAlign w:val="center"/>
          </w:tcPr>
          <w:p w:rsidR="00E37840" w:rsidRPr="00CD6879" w:rsidRDefault="00E37840" w:rsidP="00E37840">
            <w:pPr>
              <w:spacing w:before="40" w:after="40"/>
              <w:ind w:left="113" w:right="113"/>
              <w:jc w:val="center"/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</w:pPr>
            <w:r w:rsidRPr="00CD6879">
              <w:rPr>
                <w:rFonts w:ascii="Myriad Pro" w:hAnsi="Myriad Pro"/>
                <w:b/>
                <w:caps/>
                <w:color w:val="BA0C2F"/>
                <w:sz w:val="32"/>
                <w:szCs w:val="32"/>
              </w:rPr>
              <w:t>Uzsonna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Tepertőkrém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Félbarna kenyér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Lilahagyma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Pulykasonka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Margarin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Teljes kiőrlésű kenyér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Kígyóuborka</w:t>
            </w:r>
          </w:p>
        </w:tc>
        <w:tc>
          <w:tcPr>
            <w:tcW w:w="2030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Sajtszelet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Margarin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Teljes kiőrlésű zsemle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Jégcsapretek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Magvas vajkrém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Teljes kiőrlésű kenyér</w:t>
            </w:r>
          </w:p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Paradicsom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jc w:val="center"/>
              <w:rPr>
                <w:rFonts w:ascii="Myriad Pro" w:hAnsi="Myriad Pro"/>
                <w:color w:val="auto"/>
                <w:sz w:val="17"/>
                <w:szCs w:val="17"/>
              </w:rPr>
            </w:pPr>
            <w:r w:rsidRPr="007A618C">
              <w:rPr>
                <w:rFonts w:ascii="Myriad Pro" w:hAnsi="Myriad Pro"/>
                <w:color w:val="auto"/>
                <w:sz w:val="17"/>
                <w:szCs w:val="17"/>
              </w:rPr>
              <w:t>Tökmagos pogácsa</w:t>
            </w: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  <w:tc>
          <w:tcPr>
            <w:tcW w:w="2032" w:type="dxa"/>
            <w:gridSpan w:val="2"/>
            <w:tcBorders>
              <w:top w:val="single" w:sz="12" w:space="0" w:color="595959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D910E7" w:rsidRDefault="00E37840" w:rsidP="00E37840">
            <w:pPr>
              <w:suppressAutoHyphens/>
              <w:spacing w:before="40" w:after="40"/>
              <w:jc w:val="center"/>
              <w:rPr>
                <w:rFonts w:ascii="Myriad Pro" w:eastAsia="Calibri" w:hAnsi="Myriad Pro"/>
                <w:color w:val="auto"/>
                <w:kern w:val="0"/>
                <w:sz w:val="17"/>
                <w:szCs w:val="17"/>
                <w:lang w:eastAsia="en-US"/>
              </w:rPr>
            </w:pPr>
          </w:p>
        </w:tc>
      </w:tr>
      <w:tr w:rsidR="00E37840" w:rsidRPr="00CD6879" w:rsidTr="00367CFA">
        <w:trPr>
          <w:trHeight w:hRule="exact" w:val="556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  <w:vAlign w:val="center"/>
          </w:tcPr>
          <w:p w:rsidR="00E37840" w:rsidRPr="00CD6879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40"/>
                <w:szCs w:val="40"/>
              </w:rPr>
            </w:pP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</w:rPr>
              <w:t>glutén, szója, tej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</w:tcPr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</w:rPr>
              <w:t>glutén, szója</w:t>
            </w:r>
          </w:p>
        </w:tc>
        <w:tc>
          <w:tcPr>
            <w:tcW w:w="2030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</w:rPr>
              <w:t>glutén, tej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auto"/>
          </w:tcPr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  <w:u w:val="single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  <w:u w:val="single"/>
              </w:rPr>
              <w:t>Allergének:</w:t>
            </w:r>
          </w:p>
          <w:p w:rsidR="00E37840" w:rsidRPr="007A618C" w:rsidRDefault="00E37840" w:rsidP="00E37840">
            <w:pPr>
              <w:pStyle w:val="Nincstrkz"/>
              <w:jc w:val="center"/>
              <w:rPr>
                <w:rFonts w:ascii="Myriad Pro" w:hAnsi="Myriad Pro"/>
                <w:i/>
                <w:sz w:val="12"/>
                <w:szCs w:val="12"/>
              </w:rPr>
            </w:pPr>
            <w:r w:rsidRPr="007A618C">
              <w:rPr>
                <w:rFonts w:ascii="Myriad Pro" w:hAnsi="Myriad Pro"/>
                <w:i/>
                <w:sz w:val="12"/>
                <w:szCs w:val="12"/>
              </w:rPr>
              <w:t>diófélék, földimogyoró, glutén, tej, tojás</w:t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  <w:tc>
          <w:tcPr>
            <w:tcW w:w="2032" w:type="dxa"/>
            <w:gridSpan w:val="2"/>
            <w:tcBorders>
              <w:top w:val="nil"/>
              <w:left w:val="single" w:sz="12" w:space="0" w:color="595959"/>
              <w:bottom w:val="nil"/>
              <w:right w:val="single" w:sz="12" w:space="0" w:color="595959"/>
            </w:tcBorders>
            <w:shd w:val="clear" w:color="auto" w:fill="D6E3BC" w:themeFill="accent3" w:themeFillTint="66"/>
          </w:tcPr>
          <w:p w:rsidR="00E37840" w:rsidRPr="00E21F75" w:rsidRDefault="00E37840" w:rsidP="00E37840">
            <w:pPr>
              <w:spacing w:before="40" w:after="40"/>
              <w:jc w:val="center"/>
              <w:rPr>
                <w:rFonts w:ascii="Myriad Pro" w:hAnsi="Myriad Pro"/>
                <w:i/>
                <w:color w:val="auto"/>
                <w:sz w:val="12"/>
                <w:szCs w:val="12"/>
              </w:rPr>
            </w:pP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  <w:u w:val="single"/>
              </w:rPr>
              <w:t>Allergének:</w:t>
            </w:r>
            <w:r w:rsidRPr="00E21F75">
              <w:rPr>
                <w:rFonts w:ascii="Myriad Pro" w:hAnsi="Myriad Pro"/>
                <w:i/>
                <w:color w:val="auto"/>
                <w:sz w:val="12"/>
                <w:szCs w:val="12"/>
              </w:rPr>
              <w:br/>
            </w:r>
          </w:p>
        </w:tc>
      </w:tr>
      <w:tr w:rsidR="00E37840" w:rsidRPr="00CD6879" w:rsidTr="00367CFA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right w:val="single" w:sz="12" w:space="0" w:color="595959"/>
            </w:tcBorders>
          </w:tcPr>
          <w:p w:rsidR="00E37840" w:rsidRPr="00CD6879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48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29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25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5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32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289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32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>
              <w:rPr>
                <w:rFonts w:ascii="Myriad Pro" w:hAnsi="Myriad Pro" w:cs="Arial"/>
                <w:sz w:val="10"/>
                <w:szCs w:val="10"/>
              </w:rPr>
              <w:t>2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79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32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216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23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EN: 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SZH:   </w:t>
            </w:r>
          </w:p>
        </w:tc>
      </w:tr>
      <w:tr w:rsidR="00E37840" w:rsidRPr="00CD6879" w:rsidTr="00367CFA">
        <w:trPr>
          <w:trHeight w:hRule="exact" w:val="227"/>
        </w:trPr>
        <w:tc>
          <w:tcPr>
            <w:tcW w:w="383" w:type="dxa"/>
            <w:vMerge/>
            <w:tcBorders>
              <w:left w:val="single" w:sz="4" w:space="0" w:color="auto"/>
              <w:bottom w:val="single" w:sz="12" w:space="0" w:color="595959"/>
              <w:right w:val="single" w:sz="12" w:space="0" w:color="595959"/>
            </w:tcBorders>
          </w:tcPr>
          <w:p w:rsidR="00E37840" w:rsidRPr="00CD6879" w:rsidRDefault="00E37840" w:rsidP="00E37840">
            <w:pPr>
              <w:spacing w:before="40" w:after="40"/>
              <w:rPr>
                <w:rFonts w:ascii="Myriad Pro" w:hAnsi="Myriad Pro"/>
                <w:color w:val="auto"/>
              </w:rPr>
            </w:pP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1,6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5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</w:t>
            </w:r>
            <w:r w:rsidR="00C540A3">
              <w:rPr>
                <w:rFonts w:ascii="Myriad Pro" w:hAnsi="Myriad Pro" w:cs="Arial"/>
                <w:sz w:val="10"/>
                <w:szCs w:val="10"/>
              </w:rPr>
              <w:t>0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1,2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5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8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 </w:t>
            </w:r>
          </w:p>
        </w:tc>
        <w:tc>
          <w:tcPr>
            <w:tcW w:w="1015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1,7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4 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11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>
              <w:rPr>
                <w:rFonts w:ascii="Myriad Pro" w:hAnsi="Myriad Pro" w:cs="Arial"/>
                <w:sz w:val="10"/>
                <w:szCs w:val="10"/>
              </w:rPr>
              <w:t>1,5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3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7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 xml:space="preserve">2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auto"/>
            <w:vAlign w:val="center"/>
          </w:tcPr>
          <w:p w:rsidR="00E37840" w:rsidRPr="007A618C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</w:t>
            </w:r>
            <w:r w:rsidRPr="007A618C">
              <w:rPr>
                <w:rFonts w:ascii="Myriad Pro" w:hAnsi="Myriad Pro" w:cs="Arial"/>
                <w:sz w:val="10"/>
                <w:szCs w:val="10"/>
              </w:rPr>
              <w:t>11</w:t>
            </w:r>
            <w:r w:rsidRPr="007A618C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  <w:tc>
          <w:tcPr>
            <w:tcW w:w="1016" w:type="dxa"/>
            <w:tcBorders>
              <w:top w:val="nil"/>
              <w:left w:val="single" w:sz="12" w:space="0" w:color="595959"/>
              <w:bottom w:val="single" w:sz="12" w:space="0" w:color="595959"/>
              <w:right w:val="nil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SÓ: </w:t>
            </w:r>
            <w:r w:rsidRPr="00133148">
              <w:rPr>
                <w:rFonts w:ascii="Myriad Pro" w:hAnsi="Myriad Pro" w:cs="Arial"/>
                <w:sz w:val="10"/>
                <w:szCs w:val="10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595959"/>
              <w:right w:val="single" w:sz="12" w:space="0" w:color="595959"/>
            </w:tcBorders>
            <w:shd w:val="clear" w:color="auto" w:fill="D6E3BC" w:themeFill="accent3" w:themeFillTint="66"/>
            <w:vAlign w:val="center"/>
          </w:tcPr>
          <w:p w:rsidR="00E37840" w:rsidRPr="00133148" w:rsidRDefault="00E37840" w:rsidP="00E37840">
            <w:pPr>
              <w:tabs>
                <w:tab w:val="left" w:pos="1310"/>
              </w:tabs>
              <w:spacing w:before="20" w:after="20"/>
              <w:rPr>
                <w:rFonts w:ascii="Myriad Pro" w:hAnsi="Myriad Pro" w:cs="Arial"/>
                <w:color w:val="auto"/>
                <w:sz w:val="12"/>
                <w:szCs w:val="12"/>
              </w:rPr>
            </w:pPr>
            <w:r w:rsidRPr="00133148">
              <w:rPr>
                <w:rFonts w:ascii="Myriad Pro" w:hAnsi="Myriad Pro" w:cs="Arial"/>
                <w:color w:val="auto"/>
                <w:sz w:val="12"/>
                <w:szCs w:val="12"/>
              </w:rPr>
              <w:t xml:space="preserve">ZSÍR:  </w:t>
            </w:r>
          </w:p>
        </w:tc>
      </w:tr>
      <w:tr w:rsidR="00E37840" w:rsidRPr="00CD6879" w:rsidTr="008E5D3F">
        <w:trPr>
          <w:trHeight w:hRule="exact" w:val="794"/>
        </w:trPr>
        <w:tc>
          <w:tcPr>
            <w:tcW w:w="383" w:type="dxa"/>
            <w:tcBorders>
              <w:top w:val="single" w:sz="12" w:space="0" w:color="595959"/>
              <w:left w:val="nil"/>
              <w:bottom w:val="nil"/>
              <w:right w:val="nil"/>
            </w:tcBorders>
            <w:vAlign w:val="center"/>
          </w:tcPr>
          <w:p w:rsidR="00E37840" w:rsidRPr="00CD6879" w:rsidRDefault="00E37840" w:rsidP="00E37840">
            <w:pPr>
              <w:spacing w:before="40" w:after="40"/>
              <w:jc w:val="center"/>
              <w:rPr>
                <w:rFonts w:ascii="Myriad Pro" w:hAnsi="Myriad Pro"/>
                <w:color w:val="auto"/>
                <w:sz w:val="16"/>
                <w:szCs w:val="16"/>
              </w:rPr>
            </w:pPr>
          </w:p>
        </w:tc>
        <w:tc>
          <w:tcPr>
            <w:tcW w:w="14218" w:type="dxa"/>
            <w:gridSpan w:val="14"/>
            <w:tcBorders>
              <w:top w:val="single" w:sz="12" w:space="0" w:color="595959"/>
              <w:left w:val="nil"/>
              <w:bottom w:val="nil"/>
              <w:right w:val="nil"/>
            </w:tcBorders>
          </w:tcPr>
          <w:p w:rsidR="00E37840" w:rsidRPr="00A57083" w:rsidRDefault="00E37840" w:rsidP="00E37840">
            <w:pPr>
              <w:tabs>
                <w:tab w:val="left" w:pos="1310"/>
              </w:tabs>
              <w:spacing w:before="60" w:after="60"/>
              <w:jc w:val="center"/>
              <w:rPr>
                <w:rFonts w:ascii="Myriad Pro" w:hAnsi="Myriad Pro" w:cs="Arial"/>
                <w:color w:val="auto"/>
                <w:sz w:val="18"/>
                <w:szCs w:val="18"/>
              </w:rPr>
            </w:pPr>
            <w:r>
              <w:rPr>
                <w:rFonts w:ascii="Myriad Pro" w:hAnsi="Myriad Pro"/>
                <w:color w:val="auto"/>
                <w:sz w:val="16"/>
                <w:szCs w:val="16"/>
              </w:rPr>
              <w:t xml:space="preserve">Diétás étkeztetést biztosítunk. Kérünk, a diétás étlapról, továbbá a fenti ételek összetevőiről érdeklődj a konyhai személyzetnél! A szükség szerinti étlap változásáért előre is elnézésedet kérjük, megértésedet köszönjük! 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t>Tápanyagtartalom jelölés magyarázata: EN (energia; kcal/adag), SZH (szénhidrát; g/adag), SÓ (sótartalom; g/adag), ZSÍR (zsírtartalom; g/adag)</w:t>
            </w:r>
            <w:r>
              <w:rPr>
                <w:rFonts w:ascii="Myriad Pro" w:hAnsi="Myriad Pro" w:cs="Arial"/>
                <w:color w:val="auto"/>
                <w:sz w:val="16"/>
                <w:szCs w:val="16"/>
              </w:rPr>
              <w:br/>
            </w:r>
            <w:r w:rsidR="007B02E0">
              <w:rPr>
                <w:rFonts w:ascii="Myriad Pro" w:hAnsi="Myriad Pro" w:cs="Arial"/>
                <w:b/>
                <w:color w:val="E36C0A" w:themeColor="accent6" w:themeShade="BF"/>
                <w:sz w:val="16"/>
                <w:szCs w:val="16"/>
              </w:rPr>
              <w:t>*A csillaggal jelölt ételek fényképes receptje honlapunkon (</w:t>
            </w:r>
            <w:hyperlink r:id="rId12" w:history="1">
              <w:r w:rsidR="007B02E0">
                <w:rPr>
                  <w:rStyle w:val="Hiperhivatkozs"/>
                  <w:rFonts w:ascii="Myriad Pro" w:hAnsi="Myriad Pro" w:cs="Arial"/>
                  <w:b/>
                  <w:color w:val="E36C0A" w:themeColor="accent6" w:themeShade="BF"/>
                  <w:sz w:val="16"/>
                  <w:szCs w:val="16"/>
                </w:rPr>
                <w:t>www.hungast.hu</w:t>
              </w:r>
            </w:hyperlink>
            <w:r w:rsidR="007B02E0">
              <w:rPr>
                <w:rFonts w:ascii="Myriad Pro" w:hAnsi="Myriad Pro" w:cs="Arial"/>
                <w:b/>
                <w:color w:val="E36C0A" w:themeColor="accent6" w:themeShade="BF"/>
                <w:sz w:val="16"/>
                <w:szCs w:val="16"/>
              </w:rPr>
              <w:t>) megtekinthető.</w:t>
            </w:r>
          </w:p>
        </w:tc>
      </w:tr>
    </w:tbl>
    <w:p w:rsidR="00CC0F62" w:rsidRDefault="00CC0F62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p w:rsidR="00146923" w:rsidRDefault="00146923" w:rsidP="00CC4ACC"/>
    <w:sectPr w:rsidR="00146923" w:rsidSect="00C31E7D">
      <w:headerReference w:type="default" r:id="rId13"/>
      <w:pgSz w:w="16839" w:h="11907" w:orient="landscape" w:code="9"/>
      <w:pgMar w:top="426" w:right="357" w:bottom="284" w:left="42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383" w:rsidRDefault="00660383" w:rsidP="00CC4ACC">
      <w:r>
        <w:separator/>
      </w:r>
    </w:p>
  </w:endnote>
  <w:endnote w:type="continuationSeparator" w:id="0">
    <w:p w:rsidR="00660383" w:rsidRDefault="00660383" w:rsidP="00CC4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383" w:rsidRDefault="00660383" w:rsidP="00CC4ACC">
      <w:r>
        <w:separator/>
      </w:r>
    </w:p>
  </w:footnote>
  <w:footnote w:type="continuationSeparator" w:id="0">
    <w:p w:rsidR="00660383" w:rsidRDefault="00660383" w:rsidP="00CC4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D92" w:rsidRDefault="00443D92" w:rsidP="00CC4ACC">
    <w:pPr>
      <w:pStyle w:val="lfej"/>
      <w:ind w:hanging="42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-894563</wp:posOffset>
          </wp:positionH>
          <wp:positionV relativeFrom="paragraph">
            <wp:posOffset>-21946</wp:posOffset>
          </wp:positionV>
          <wp:extent cx="11330966" cy="7556601"/>
          <wp:effectExtent l="19050" t="0" r="3784" b="0"/>
          <wp:wrapNone/>
          <wp:docPr id="10" name="Kép 10" descr="hungast_pattern_fek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ungast_pattern_fek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0966" cy="755660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639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434975</wp:posOffset>
              </wp:positionH>
              <wp:positionV relativeFrom="paragraph">
                <wp:posOffset>683895</wp:posOffset>
              </wp:positionV>
              <wp:extent cx="9277350" cy="6221730"/>
              <wp:effectExtent l="0" t="0" r="19050" b="2667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77350" cy="6221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13A8F4" id="Rectangle 8" o:spid="_x0000_s1026" style="position:absolute;margin-left:34.25pt;margin-top:53.85pt;width:730.5pt;height:48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" strokecolor="#7f7f7f">
              <v:textbox inset=".5mm,.5mm,.5mm,.5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84426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8B0193"/>
    <w:multiLevelType w:val="hybridMultilevel"/>
    <w:tmpl w:val="26A8834C"/>
    <w:lvl w:ilvl="0" w:tplc="0B4A6D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80808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12193"/>
    <w:multiLevelType w:val="hybridMultilevel"/>
    <w:tmpl w:val="9CF044F0"/>
    <w:lvl w:ilvl="0" w:tplc="CB786E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D301D4"/>
    <w:multiLevelType w:val="multilevel"/>
    <w:tmpl w:val="9CF044F0"/>
    <w:lvl w:ilvl="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20"/>
  <w:autoHyphenation/>
  <w:hyphenationZone w:val="357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color="#fde9d9" strokecolor="#7f7f7f">
      <v:fill color="#fde9d9"/>
      <v:stroke color="#7f7f7f"/>
      <v:textbox inset=".5mm,.5mm,.5mm,.5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B53"/>
    <w:rsid w:val="00001486"/>
    <w:rsid w:val="00002C5F"/>
    <w:rsid w:val="00004F9A"/>
    <w:rsid w:val="000061DD"/>
    <w:rsid w:val="00006354"/>
    <w:rsid w:val="00007F24"/>
    <w:rsid w:val="00011F40"/>
    <w:rsid w:val="00015A5C"/>
    <w:rsid w:val="00032C46"/>
    <w:rsid w:val="00033625"/>
    <w:rsid w:val="00033ADD"/>
    <w:rsid w:val="0003619C"/>
    <w:rsid w:val="0005155D"/>
    <w:rsid w:val="00052634"/>
    <w:rsid w:val="0005574E"/>
    <w:rsid w:val="00055B86"/>
    <w:rsid w:val="00056EDC"/>
    <w:rsid w:val="00062300"/>
    <w:rsid w:val="0006244D"/>
    <w:rsid w:val="00062A37"/>
    <w:rsid w:val="00062FB9"/>
    <w:rsid w:val="00070B3F"/>
    <w:rsid w:val="0007124D"/>
    <w:rsid w:val="000747D0"/>
    <w:rsid w:val="00076A7F"/>
    <w:rsid w:val="00077FD6"/>
    <w:rsid w:val="000803BD"/>
    <w:rsid w:val="00080963"/>
    <w:rsid w:val="00081C81"/>
    <w:rsid w:val="000875C1"/>
    <w:rsid w:val="00094F13"/>
    <w:rsid w:val="0009649E"/>
    <w:rsid w:val="000A0E65"/>
    <w:rsid w:val="000A6A20"/>
    <w:rsid w:val="000A6CB5"/>
    <w:rsid w:val="000B116A"/>
    <w:rsid w:val="000B21CA"/>
    <w:rsid w:val="000B3317"/>
    <w:rsid w:val="000B50AC"/>
    <w:rsid w:val="000B5747"/>
    <w:rsid w:val="000B5953"/>
    <w:rsid w:val="000C1E1C"/>
    <w:rsid w:val="000C23E1"/>
    <w:rsid w:val="000C31CD"/>
    <w:rsid w:val="000C784B"/>
    <w:rsid w:val="000D1E68"/>
    <w:rsid w:val="000D2600"/>
    <w:rsid w:val="000D3B00"/>
    <w:rsid w:val="000D4A46"/>
    <w:rsid w:val="000D4B16"/>
    <w:rsid w:val="000D52E1"/>
    <w:rsid w:val="000D6F4E"/>
    <w:rsid w:val="000E0D83"/>
    <w:rsid w:val="000E1ADC"/>
    <w:rsid w:val="000E2A93"/>
    <w:rsid w:val="000E2B54"/>
    <w:rsid w:val="000E3D80"/>
    <w:rsid w:val="000E43E6"/>
    <w:rsid w:val="000E4CD6"/>
    <w:rsid w:val="000E5640"/>
    <w:rsid w:val="000E57C5"/>
    <w:rsid w:val="000F3B0C"/>
    <w:rsid w:val="000F6ABF"/>
    <w:rsid w:val="00103985"/>
    <w:rsid w:val="0010419B"/>
    <w:rsid w:val="0010444C"/>
    <w:rsid w:val="00105398"/>
    <w:rsid w:val="0010562E"/>
    <w:rsid w:val="00106004"/>
    <w:rsid w:val="001128F5"/>
    <w:rsid w:val="00116961"/>
    <w:rsid w:val="00120E49"/>
    <w:rsid w:val="00122D56"/>
    <w:rsid w:val="00125C01"/>
    <w:rsid w:val="001274BA"/>
    <w:rsid w:val="0013114D"/>
    <w:rsid w:val="00134701"/>
    <w:rsid w:val="00134840"/>
    <w:rsid w:val="00136BBD"/>
    <w:rsid w:val="00143201"/>
    <w:rsid w:val="0014359E"/>
    <w:rsid w:val="00144180"/>
    <w:rsid w:val="001467D9"/>
    <w:rsid w:val="00146923"/>
    <w:rsid w:val="00146EB8"/>
    <w:rsid w:val="00147473"/>
    <w:rsid w:val="001478D7"/>
    <w:rsid w:val="001562EC"/>
    <w:rsid w:val="00160D33"/>
    <w:rsid w:val="00167D03"/>
    <w:rsid w:val="00175EFF"/>
    <w:rsid w:val="00185FFA"/>
    <w:rsid w:val="00191BA2"/>
    <w:rsid w:val="00192C0E"/>
    <w:rsid w:val="00193C28"/>
    <w:rsid w:val="00197135"/>
    <w:rsid w:val="001A0CDC"/>
    <w:rsid w:val="001A2822"/>
    <w:rsid w:val="001A33D5"/>
    <w:rsid w:val="001A4976"/>
    <w:rsid w:val="001A600A"/>
    <w:rsid w:val="001A7214"/>
    <w:rsid w:val="001A7735"/>
    <w:rsid w:val="001B21FE"/>
    <w:rsid w:val="001B27B6"/>
    <w:rsid w:val="001B2CC0"/>
    <w:rsid w:val="001B39D4"/>
    <w:rsid w:val="001B40A7"/>
    <w:rsid w:val="001C0F0A"/>
    <w:rsid w:val="001C1039"/>
    <w:rsid w:val="001C565F"/>
    <w:rsid w:val="001D0076"/>
    <w:rsid w:val="001D1E24"/>
    <w:rsid w:val="001D2341"/>
    <w:rsid w:val="001D389F"/>
    <w:rsid w:val="001D74E8"/>
    <w:rsid w:val="001D760D"/>
    <w:rsid w:val="001E58BB"/>
    <w:rsid w:val="001E62B4"/>
    <w:rsid w:val="001E78C4"/>
    <w:rsid w:val="001F30EC"/>
    <w:rsid w:val="001F4B3B"/>
    <w:rsid w:val="0020079E"/>
    <w:rsid w:val="00203F51"/>
    <w:rsid w:val="00206001"/>
    <w:rsid w:val="00206C17"/>
    <w:rsid w:val="00207DE5"/>
    <w:rsid w:val="00211309"/>
    <w:rsid w:val="00213945"/>
    <w:rsid w:val="00220E22"/>
    <w:rsid w:val="002214F8"/>
    <w:rsid w:val="00222588"/>
    <w:rsid w:val="002230C1"/>
    <w:rsid w:val="00224F0E"/>
    <w:rsid w:val="00230307"/>
    <w:rsid w:val="002440FF"/>
    <w:rsid w:val="0024640C"/>
    <w:rsid w:val="00261AA4"/>
    <w:rsid w:val="00274CC5"/>
    <w:rsid w:val="002819DC"/>
    <w:rsid w:val="00281E71"/>
    <w:rsid w:val="0028224F"/>
    <w:rsid w:val="002824BD"/>
    <w:rsid w:val="00284003"/>
    <w:rsid w:val="00297A4D"/>
    <w:rsid w:val="00297B9F"/>
    <w:rsid w:val="002A66E0"/>
    <w:rsid w:val="002B2475"/>
    <w:rsid w:val="002B66A6"/>
    <w:rsid w:val="002C0B33"/>
    <w:rsid w:val="002C0EBE"/>
    <w:rsid w:val="002C4013"/>
    <w:rsid w:val="002D0731"/>
    <w:rsid w:val="002D57F9"/>
    <w:rsid w:val="002D7179"/>
    <w:rsid w:val="002D7537"/>
    <w:rsid w:val="002E2EE8"/>
    <w:rsid w:val="002E66D8"/>
    <w:rsid w:val="002E6BAE"/>
    <w:rsid w:val="002E76DD"/>
    <w:rsid w:val="002F0AB6"/>
    <w:rsid w:val="003016EB"/>
    <w:rsid w:val="00302677"/>
    <w:rsid w:val="003110C8"/>
    <w:rsid w:val="00317788"/>
    <w:rsid w:val="003210D2"/>
    <w:rsid w:val="00321373"/>
    <w:rsid w:val="00325703"/>
    <w:rsid w:val="0032708E"/>
    <w:rsid w:val="00333330"/>
    <w:rsid w:val="00334E8D"/>
    <w:rsid w:val="0033558C"/>
    <w:rsid w:val="00340B22"/>
    <w:rsid w:val="0034138D"/>
    <w:rsid w:val="00343980"/>
    <w:rsid w:val="00345899"/>
    <w:rsid w:val="00352BF8"/>
    <w:rsid w:val="00354D5B"/>
    <w:rsid w:val="003563C6"/>
    <w:rsid w:val="003602EE"/>
    <w:rsid w:val="0036172C"/>
    <w:rsid w:val="00363C14"/>
    <w:rsid w:val="00363CD8"/>
    <w:rsid w:val="00365EC3"/>
    <w:rsid w:val="00365EF8"/>
    <w:rsid w:val="0036641A"/>
    <w:rsid w:val="003676F1"/>
    <w:rsid w:val="00367CFA"/>
    <w:rsid w:val="00373E0C"/>
    <w:rsid w:val="00376BAB"/>
    <w:rsid w:val="00386066"/>
    <w:rsid w:val="00391123"/>
    <w:rsid w:val="003915C8"/>
    <w:rsid w:val="003921C2"/>
    <w:rsid w:val="00392FB4"/>
    <w:rsid w:val="003956C4"/>
    <w:rsid w:val="003969F9"/>
    <w:rsid w:val="00397361"/>
    <w:rsid w:val="003A127B"/>
    <w:rsid w:val="003A12F6"/>
    <w:rsid w:val="003A1B92"/>
    <w:rsid w:val="003A7EDD"/>
    <w:rsid w:val="003B2BD7"/>
    <w:rsid w:val="003C4A83"/>
    <w:rsid w:val="003D0113"/>
    <w:rsid w:val="003D0598"/>
    <w:rsid w:val="003D075E"/>
    <w:rsid w:val="003D52A3"/>
    <w:rsid w:val="003E2012"/>
    <w:rsid w:val="003E33B5"/>
    <w:rsid w:val="003E6335"/>
    <w:rsid w:val="00400738"/>
    <w:rsid w:val="00401347"/>
    <w:rsid w:val="00403182"/>
    <w:rsid w:val="0040385B"/>
    <w:rsid w:val="00403BCE"/>
    <w:rsid w:val="00411579"/>
    <w:rsid w:val="0042131F"/>
    <w:rsid w:val="00430E0B"/>
    <w:rsid w:val="00433180"/>
    <w:rsid w:val="00434B67"/>
    <w:rsid w:val="00435490"/>
    <w:rsid w:val="004369A7"/>
    <w:rsid w:val="00443D92"/>
    <w:rsid w:val="00447FE5"/>
    <w:rsid w:val="00453A12"/>
    <w:rsid w:val="00453C42"/>
    <w:rsid w:val="00456465"/>
    <w:rsid w:val="00456D65"/>
    <w:rsid w:val="004614BF"/>
    <w:rsid w:val="0046198A"/>
    <w:rsid w:val="00461F32"/>
    <w:rsid w:val="0046510D"/>
    <w:rsid w:val="0046529A"/>
    <w:rsid w:val="00466046"/>
    <w:rsid w:val="00466478"/>
    <w:rsid w:val="00467EE0"/>
    <w:rsid w:val="00470678"/>
    <w:rsid w:val="004714BE"/>
    <w:rsid w:val="00471618"/>
    <w:rsid w:val="00471B8F"/>
    <w:rsid w:val="00471D94"/>
    <w:rsid w:val="0048626A"/>
    <w:rsid w:val="00490516"/>
    <w:rsid w:val="004A10EE"/>
    <w:rsid w:val="004A219E"/>
    <w:rsid w:val="004A663C"/>
    <w:rsid w:val="004A71CF"/>
    <w:rsid w:val="004B0822"/>
    <w:rsid w:val="004B2727"/>
    <w:rsid w:val="004B4E82"/>
    <w:rsid w:val="004C1267"/>
    <w:rsid w:val="004C4EE4"/>
    <w:rsid w:val="004C56CF"/>
    <w:rsid w:val="004E67C5"/>
    <w:rsid w:val="004F1586"/>
    <w:rsid w:val="004F2EE9"/>
    <w:rsid w:val="004F4662"/>
    <w:rsid w:val="004F7F7F"/>
    <w:rsid w:val="0050671B"/>
    <w:rsid w:val="00512FC0"/>
    <w:rsid w:val="005201D0"/>
    <w:rsid w:val="00520A20"/>
    <w:rsid w:val="00521477"/>
    <w:rsid w:val="0052362C"/>
    <w:rsid w:val="005249BA"/>
    <w:rsid w:val="005277A3"/>
    <w:rsid w:val="00527C17"/>
    <w:rsid w:val="005337EF"/>
    <w:rsid w:val="005349D7"/>
    <w:rsid w:val="00535C35"/>
    <w:rsid w:val="00537610"/>
    <w:rsid w:val="00541AAA"/>
    <w:rsid w:val="00541AE5"/>
    <w:rsid w:val="00542CDA"/>
    <w:rsid w:val="0054375D"/>
    <w:rsid w:val="00544446"/>
    <w:rsid w:val="00545310"/>
    <w:rsid w:val="00555CD9"/>
    <w:rsid w:val="00560AA6"/>
    <w:rsid w:val="005661F5"/>
    <w:rsid w:val="00567A6F"/>
    <w:rsid w:val="0057094A"/>
    <w:rsid w:val="005801A7"/>
    <w:rsid w:val="005805E6"/>
    <w:rsid w:val="00591445"/>
    <w:rsid w:val="005930B0"/>
    <w:rsid w:val="005A082C"/>
    <w:rsid w:val="005A112A"/>
    <w:rsid w:val="005A57F6"/>
    <w:rsid w:val="005A6B77"/>
    <w:rsid w:val="005B1590"/>
    <w:rsid w:val="005B1DB4"/>
    <w:rsid w:val="005B4666"/>
    <w:rsid w:val="005D0217"/>
    <w:rsid w:val="005D14FA"/>
    <w:rsid w:val="005D21A8"/>
    <w:rsid w:val="005E3E21"/>
    <w:rsid w:val="005F1230"/>
    <w:rsid w:val="005F643B"/>
    <w:rsid w:val="005F6F8B"/>
    <w:rsid w:val="0060310F"/>
    <w:rsid w:val="00611787"/>
    <w:rsid w:val="00613575"/>
    <w:rsid w:val="0061391F"/>
    <w:rsid w:val="0061404F"/>
    <w:rsid w:val="0061487D"/>
    <w:rsid w:val="00615294"/>
    <w:rsid w:val="00620FB7"/>
    <w:rsid w:val="00623C34"/>
    <w:rsid w:val="00626DC5"/>
    <w:rsid w:val="00627B70"/>
    <w:rsid w:val="00627C0E"/>
    <w:rsid w:val="006317B8"/>
    <w:rsid w:val="00634EED"/>
    <w:rsid w:val="0063519E"/>
    <w:rsid w:val="006359A1"/>
    <w:rsid w:val="00635E86"/>
    <w:rsid w:val="00643B40"/>
    <w:rsid w:val="00645AF3"/>
    <w:rsid w:val="00646FA2"/>
    <w:rsid w:val="006476B3"/>
    <w:rsid w:val="0065213A"/>
    <w:rsid w:val="006541A9"/>
    <w:rsid w:val="006547BB"/>
    <w:rsid w:val="00654B35"/>
    <w:rsid w:val="00660383"/>
    <w:rsid w:val="00661000"/>
    <w:rsid w:val="00663141"/>
    <w:rsid w:val="00664111"/>
    <w:rsid w:val="00664AF6"/>
    <w:rsid w:val="00665218"/>
    <w:rsid w:val="00667E27"/>
    <w:rsid w:val="00672F0F"/>
    <w:rsid w:val="006731F6"/>
    <w:rsid w:val="006737B7"/>
    <w:rsid w:val="00673D3E"/>
    <w:rsid w:val="00680082"/>
    <w:rsid w:val="00684D22"/>
    <w:rsid w:val="00686843"/>
    <w:rsid w:val="00690604"/>
    <w:rsid w:val="00694E44"/>
    <w:rsid w:val="006A03B2"/>
    <w:rsid w:val="006A098F"/>
    <w:rsid w:val="006A4122"/>
    <w:rsid w:val="006A6233"/>
    <w:rsid w:val="006B3D5D"/>
    <w:rsid w:val="006B3E39"/>
    <w:rsid w:val="006B400F"/>
    <w:rsid w:val="006B56B9"/>
    <w:rsid w:val="006B7DAC"/>
    <w:rsid w:val="006C0CB4"/>
    <w:rsid w:val="006C10F5"/>
    <w:rsid w:val="006C4C6C"/>
    <w:rsid w:val="006D20F3"/>
    <w:rsid w:val="006D4499"/>
    <w:rsid w:val="006D47A6"/>
    <w:rsid w:val="006E620B"/>
    <w:rsid w:val="006E6256"/>
    <w:rsid w:val="006E68D8"/>
    <w:rsid w:val="006E7824"/>
    <w:rsid w:val="006F24ED"/>
    <w:rsid w:val="006F3472"/>
    <w:rsid w:val="0070118A"/>
    <w:rsid w:val="00702C8B"/>
    <w:rsid w:val="00711317"/>
    <w:rsid w:val="007150B9"/>
    <w:rsid w:val="00715A5B"/>
    <w:rsid w:val="00717982"/>
    <w:rsid w:val="007208A9"/>
    <w:rsid w:val="007338DA"/>
    <w:rsid w:val="00734701"/>
    <w:rsid w:val="007358A0"/>
    <w:rsid w:val="00736530"/>
    <w:rsid w:val="0073668A"/>
    <w:rsid w:val="00736B7A"/>
    <w:rsid w:val="00737B3B"/>
    <w:rsid w:val="00745683"/>
    <w:rsid w:val="007458C9"/>
    <w:rsid w:val="00746B1F"/>
    <w:rsid w:val="00751B36"/>
    <w:rsid w:val="0075496A"/>
    <w:rsid w:val="00760292"/>
    <w:rsid w:val="00763437"/>
    <w:rsid w:val="007663F9"/>
    <w:rsid w:val="007665E1"/>
    <w:rsid w:val="00776BDC"/>
    <w:rsid w:val="007776FE"/>
    <w:rsid w:val="00781140"/>
    <w:rsid w:val="00781DC6"/>
    <w:rsid w:val="00782DC6"/>
    <w:rsid w:val="007835A6"/>
    <w:rsid w:val="00784439"/>
    <w:rsid w:val="00784C66"/>
    <w:rsid w:val="0079029D"/>
    <w:rsid w:val="00790332"/>
    <w:rsid w:val="00791DF5"/>
    <w:rsid w:val="00794B53"/>
    <w:rsid w:val="007A406F"/>
    <w:rsid w:val="007A6C2B"/>
    <w:rsid w:val="007B02E0"/>
    <w:rsid w:val="007B1F41"/>
    <w:rsid w:val="007C6391"/>
    <w:rsid w:val="007C66F9"/>
    <w:rsid w:val="007C77B0"/>
    <w:rsid w:val="007C786E"/>
    <w:rsid w:val="007D143F"/>
    <w:rsid w:val="007D5A13"/>
    <w:rsid w:val="007D62D2"/>
    <w:rsid w:val="007E00E1"/>
    <w:rsid w:val="007E03B9"/>
    <w:rsid w:val="007E18B4"/>
    <w:rsid w:val="007E4C1B"/>
    <w:rsid w:val="007E6101"/>
    <w:rsid w:val="007E7206"/>
    <w:rsid w:val="007F484C"/>
    <w:rsid w:val="007F4981"/>
    <w:rsid w:val="007F5EB2"/>
    <w:rsid w:val="007F69D5"/>
    <w:rsid w:val="00800989"/>
    <w:rsid w:val="008017DA"/>
    <w:rsid w:val="0080299D"/>
    <w:rsid w:val="00803434"/>
    <w:rsid w:val="00804F06"/>
    <w:rsid w:val="008062FE"/>
    <w:rsid w:val="00807518"/>
    <w:rsid w:val="008079EF"/>
    <w:rsid w:val="008141B6"/>
    <w:rsid w:val="00817845"/>
    <w:rsid w:val="0082202F"/>
    <w:rsid w:val="00822F9A"/>
    <w:rsid w:val="008303AF"/>
    <w:rsid w:val="008349B9"/>
    <w:rsid w:val="00837B1A"/>
    <w:rsid w:val="00841445"/>
    <w:rsid w:val="008419DE"/>
    <w:rsid w:val="0084316C"/>
    <w:rsid w:val="00845EA3"/>
    <w:rsid w:val="00845F44"/>
    <w:rsid w:val="008478BA"/>
    <w:rsid w:val="00851D00"/>
    <w:rsid w:val="008548E1"/>
    <w:rsid w:val="00856082"/>
    <w:rsid w:val="008567D2"/>
    <w:rsid w:val="00857CAF"/>
    <w:rsid w:val="00860715"/>
    <w:rsid w:val="008629B7"/>
    <w:rsid w:val="00864C9B"/>
    <w:rsid w:val="00865230"/>
    <w:rsid w:val="008657C4"/>
    <w:rsid w:val="008701FD"/>
    <w:rsid w:val="0087025B"/>
    <w:rsid w:val="008704C2"/>
    <w:rsid w:val="00871381"/>
    <w:rsid w:val="0087257C"/>
    <w:rsid w:val="008752C5"/>
    <w:rsid w:val="00877299"/>
    <w:rsid w:val="008857A2"/>
    <w:rsid w:val="008868E9"/>
    <w:rsid w:val="0089533B"/>
    <w:rsid w:val="0089736A"/>
    <w:rsid w:val="008976FC"/>
    <w:rsid w:val="00897B9A"/>
    <w:rsid w:val="008A1096"/>
    <w:rsid w:val="008A29E9"/>
    <w:rsid w:val="008A4A76"/>
    <w:rsid w:val="008A6936"/>
    <w:rsid w:val="008B2081"/>
    <w:rsid w:val="008B7A21"/>
    <w:rsid w:val="008C0854"/>
    <w:rsid w:val="008C13A6"/>
    <w:rsid w:val="008C1B2D"/>
    <w:rsid w:val="008C5833"/>
    <w:rsid w:val="008D0FB7"/>
    <w:rsid w:val="008D2D7A"/>
    <w:rsid w:val="008D43D9"/>
    <w:rsid w:val="008E0C33"/>
    <w:rsid w:val="008E3BE3"/>
    <w:rsid w:val="008E5D3F"/>
    <w:rsid w:val="008E7142"/>
    <w:rsid w:val="008E7DC6"/>
    <w:rsid w:val="008F0265"/>
    <w:rsid w:val="008F071D"/>
    <w:rsid w:val="008F6B33"/>
    <w:rsid w:val="009006DB"/>
    <w:rsid w:val="00902EA3"/>
    <w:rsid w:val="009079E0"/>
    <w:rsid w:val="009121B4"/>
    <w:rsid w:val="00912FD8"/>
    <w:rsid w:val="00913683"/>
    <w:rsid w:val="00913BE3"/>
    <w:rsid w:val="0091431C"/>
    <w:rsid w:val="0091559E"/>
    <w:rsid w:val="009179DC"/>
    <w:rsid w:val="00920685"/>
    <w:rsid w:val="00925D6C"/>
    <w:rsid w:val="00927429"/>
    <w:rsid w:val="00930F5D"/>
    <w:rsid w:val="009340F2"/>
    <w:rsid w:val="009436E9"/>
    <w:rsid w:val="00943E2F"/>
    <w:rsid w:val="00945FEC"/>
    <w:rsid w:val="009464E7"/>
    <w:rsid w:val="00947AF8"/>
    <w:rsid w:val="009515F6"/>
    <w:rsid w:val="00952D89"/>
    <w:rsid w:val="0095311B"/>
    <w:rsid w:val="009554A8"/>
    <w:rsid w:val="009630F9"/>
    <w:rsid w:val="0096600A"/>
    <w:rsid w:val="00966A29"/>
    <w:rsid w:val="00966D57"/>
    <w:rsid w:val="00973EE9"/>
    <w:rsid w:val="00975B1F"/>
    <w:rsid w:val="009803AB"/>
    <w:rsid w:val="00980CAD"/>
    <w:rsid w:val="00981687"/>
    <w:rsid w:val="00985BFC"/>
    <w:rsid w:val="00994653"/>
    <w:rsid w:val="00996A76"/>
    <w:rsid w:val="0099776E"/>
    <w:rsid w:val="0099791D"/>
    <w:rsid w:val="00997C9D"/>
    <w:rsid w:val="009A2E73"/>
    <w:rsid w:val="009A5591"/>
    <w:rsid w:val="009B6F16"/>
    <w:rsid w:val="009C09A5"/>
    <w:rsid w:val="009C0B45"/>
    <w:rsid w:val="009C1767"/>
    <w:rsid w:val="009C3648"/>
    <w:rsid w:val="009C5183"/>
    <w:rsid w:val="009C67F3"/>
    <w:rsid w:val="009C7F94"/>
    <w:rsid w:val="009D092D"/>
    <w:rsid w:val="009D3513"/>
    <w:rsid w:val="009D751F"/>
    <w:rsid w:val="009E0714"/>
    <w:rsid w:val="009E089F"/>
    <w:rsid w:val="009E113E"/>
    <w:rsid w:val="009E245C"/>
    <w:rsid w:val="009E38E4"/>
    <w:rsid w:val="009E593A"/>
    <w:rsid w:val="009F1B77"/>
    <w:rsid w:val="009F7DC2"/>
    <w:rsid w:val="00A00C4C"/>
    <w:rsid w:val="00A03DFE"/>
    <w:rsid w:val="00A06111"/>
    <w:rsid w:val="00A07A77"/>
    <w:rsid w:val="00A11C22"/>
    <w:rsid w:val="00A11C6B"/>
    <w:rsid w:val="00A22F5A"/>
    <w:rsid w:val="00A25B84"/>
    <w:rsid w:val="00A26CAE"/>
    <w:rsid w:val="00A30B97"/>
    <w:rsid w:val="00A31628"/>
    <w:rsid w:val="00A3385E"/>
    <w:rsid w:val="00A33DB2"/>
    <w:rsid w:val="00A35541"/>
    <w:rsid w:val="00A40A64"/>
    <w:rsid w:val="00A43BBF"/>
    <w:rsid w:val="00A504E2"/>
    <w:rsid w:val="00A507BD"/>
    <w:rsid w:val="00A57083"/>
    <w:rsid w:val="00A62A7F"/>
    <w:rsid w:val="00A65880"/>
    <w:rsid w:val="00A717A6"/>
    <w:rsid w:val="00A7197D"/>
    <w:rsid w:val="00A7212F"/>
    <w:rsid w:val="00A739A1"/>
    <w:rsid w:val="00A74DE1"/>
    <w:rsid w:val="00A75A15"/>
    <w:rsid w:val="00A7654C"/>
    <w:rsid w:val="00A828D3"/>
    <w:rsid w:val="00A8439B"/>
    <w:rsid w:val="00A85F3E"/>
    <w:rsid w:val="00A861F6"/>
    <w:rsid w:val="00A868AC"/>
    <w:rsid w:val="00A8751C"/>
    <w:rsid w:val="00A878E0"/>
    <w:rsid w:val="00A90233"/>
    <w:rsid w:val="00A9047B"/>
    <w:rsid w:val="00A95293"/>
    <w:rsid w:val="00A97123"/>
    <w:rsid w:val="00A97380"/>
    <w:rsid w:val="00A979A8"/>
    <w:rsid w:val="00AA1891"/>
    <w:rsid w:val="00AA332A"/>
    <w:rsid w:val="00AA4759"/>
    <w:rsid w:val="00AA4D1C"/>
    <w:rsid w:val="00AA527F"/>
    <w:rsid w:val="00AB1E59"/>
    <w:rsid w:val="00AB31A6"/>
    <w:rsid w:val="00AB4B89"/>
    <w:rsid w:val="00AB562C"/>
    <w:rsid w:val="00AB7848"/>
    <w:rsid w:val="00AC2ABB"/>
    <w:rsid w:val="00AC70EB"/>
    <w:rsid w:val="00AD114A"/>
    <w:rsid w:val="00AD663D"/>
    <w:rsid w:val="00AE19DC"/>
    <w:rsid w:val="00AE303F"/>
    <w:rsid w:val="00AE3928"/>
    <w:rsid w:val="00AE4AB9"/>
    <w:rsid w:val="00AE5D89"/>
    <w:rsid w:val="00AE6443"/>
    <w:rsid w:val="00AF3234"/>
    <w:rsid w:val="00AF5224"/>
    <w:rsid w:val="00AF6CC7"/>
    <w:rsid w:val="00AF7B39"/>
    <w:rsid w:val="00AF7D46"/>
    <w:rsid w:val="00B00F1E"/>
    <w:rsid w:val="00B075F0"/>
    <w:rsid w:val="00B10D5E"/>
    <w:rsid w:val="00B132AB"/>
    <w:rsid w:val="00B1368D"/>
    <w:rsid w:val="00B17728"/>
    <w:rsid w:val="00B21191"/>
    <w:rsid w:val="00B271B1"/>
    <w:rsid w:val="00B33783"/>
    <w:rsid w:val="00B33A45"/>
    <w:rsid w:val="00B36ACD"/>
    <w:rsid w:val="00B37BB0"/>
    <w:rsid w:val="00B418B8"/>
    <w:rsid w:val="00B46A0F"/>
    <w:rsid w:val="00B50A62"/>
    <w:rsid w:val="00B518C7"/>
    <w:rsid w:val="00B525F6"/>
    <w:rsid w:val="00B5577D"/>
    <w:rsid w:val="00B55C88"/>
    <w:rsid w:val="00B56686"/>
    <w:rsid w:val="00B57A64"/>
    <w:rsid w:val="00B57BB3"/>
    <w:rsid w:val="00B63F57"/>
    <w:rsid w:val="00B67200"/>
    <w:rsid w:val="00B702EC"/>
    <w:rsid w:val="00B703AC"/>
    <w:rsid w:val="00B72E45"/>
    <w:rsid w:val="00B73E8E"/>
    <w:rsid w:val="00B7458A"/>
    <w:rsid w:val="00B83543"/>
    <w:rsid w:val="00B85706"/>
    <w:rsid w:val="00B92D17"/>
    <w:rsid w:val="00BA08D4"/>
    <w:rsid w:val="00BA5986"/>
    <w:rsid w:val="00BB047A"/>
    <w:rsid w:val="00BB0B54"/>
    <w:rsid w:val="00BB15D7"/>
    <w:rsid w:val="00BB191C"/>
    <w:rsid w:val="00BC0935"/>
    <w:rsid w:val="00BC540D"/>
    <w:rsid w:val="00BC66B0"/>
    <w:rsid w:val="00BD57E7"/>
    <w:rsid w:val="00BD7BF9"/>
    <w:rsid w:val="00BE59CD"/>
    <w:rsid w:val="00BF445F"/>
    <w:rsid w:val="00BF4A25"/>
    <w:rsid w:val="00BF5863"/>
    <w:rsid w:val="00BF68B4"/>
    <w:rsid w:val="00C00484"/>
    <w:rsid w:val="00C0155C"/>
    <w:rsid w:val="00C03606"/>
    <w:rsid w:val="00C06862"/>
    <w:rsid w:val="00C07A57"/>
    <w:rsid w:val="00C07D17"/>
    <w:rsid w:val="00C11BDC"/>
    <w:rsid w:val="00C12773"/>
    <w:rsid w:val="00C14446"/>
    <w:rsid w:val="00C14461"/>
    <w:rsid w:val="00C14912"/>
    <w:rsid w:val="00C16251"/>
    <w:rsid w:val="00C172FC"/>
    <w:rsid w:val="00C26E26"/>
    <w:rsid w:val="00C31E7D"/>
    <w:rsid w:val="00C33642"/>
    <w:rsid w:val="00C33A02"/>
    <w:rsid w:val="00C35144"/>
    <w:rsid w:val="00C3535D"/>
    <w:rsid w:val="00C36DD1"/>
    <w:rsid w:val="00C37F7E"/>
    <w:rsid w:val="00C4504F"/>
    <w:rsid w:val="00C458E3"/>
    <w:rsid w:val="00C47614"/>
    <w:rsid w:val="00C476C1"/>
    <w:rsid w:val="00C52F7E"/>
    <w:rsid w:val="00C540A3"/>
    <w:rsid w:val="00C562D6"/>
    <w:rsid w:val="00C6131A"/>
    <w:rsid w:val="00C63904"/>
    <w:rsid w:val="00C67610"/>
    <w:rsid w:val="00C751C1"/>
    <w:rsid w:val="00C762C2"/>
    <w:rsid w:val="00C8105D"/>
    <w:rsid w:val="00C84479"/>
    <w:rsid w:val="00C85099"/>
    <w:rsid w:val="00C87533"/>
    <w:rsid w:val="00C91684"/>
    <w:rsid w:val="00C93C6F"/>
    <w:rsid w:val="00C940D6"/>
    <w:rsid w:val="00C944B1"/>
    <w:rsid w:val="00C9530B"/>
    <w:rsid w:val="00CA29B5"/>
    <w:rsid w:val="00CA3439"/>
    <w:rsid w:val="00CB14B5"/>
    <w:rsid w:val="00CB4118"/>
    <w:rsid w:val="00CB5ECD"/>
    <w:rsid w:val="00CB627D"/>
    <w:rsid w:val="00CB6C1B"/>
    <w:rsid w:val="00CB7848"/>
    <w:rsid w:val="00CC0F62"/>
    <w:rsid w:val="00CC1B2C"/>
    <w:rsid w:val="00CC1DF8"/>
    <w:rsid w:val="00CC4759"/>
    <w:rsid w:val="00CC4ACC"/>
    <w:rsid w:val="00CD6879"/>
    <w:rsid w:val="00CD6FEF"/>
    <w:rsid w:val="00CD792B"/>
    <w:rsid w:val="00CE1531"/>
    <w:rsid w:val="00CE3A12"/>
    <w:rsid w:val="00CE69C5"/>
    <w:rsid w:val="00CE7AA2"/>
    <w:rsid w:val="00CF23E2"/>
    <w:rsid w:val="00CF36A1"/>
    <w:rsid w:val="00CF747D"/>
    <w:rsid w:val="00D030A2"/>
    <w:rsid w:val="00D1015C"/>
    <w:rsid w:val="00D142AB"/>
    <w:rsid w:val="00D2576E"/>
    <w:rsid w:val="00D2621A"/>
    <w:rsid w:val="00D30E2E"/>
    <w:rsid w:val="00D314DD"/>
    <w:rsid w:val="00D3342C"/>
    <w:rsid w:val="00D3602D"/>
    <w:rsid w:val="00D428E4"/>
    <w:rsid w:val="00D46FE4"/>
    <w:rsid w:val="00D52843"/>
    <w:rsid w:val="00D5326B"/>
    <w:rsid w:val="00D54A74"/>
    <w:rsid w:val="00D57022"/>
    <w:rsid w:val="00D617DC"/>
    <w:rsid w:val="00D63439"/>
    <w:rsid w:val="00D644F9"/>
    <w:rsid w:val="00D65409"/>
    <w:rsid w:val="00D6718F"/>
    <w:rsid w:val="00D7545C"/>
    <w:rsid w:val="00D80EEF"/>
    <w:rsid w:val="00D819A2"/>
    <w:rsid w:val="00D849D8"/>
    <w:rsid w:val="00D84F8E"/>
    <w:rsid w:val="00D91043"/>
    <w:rsid w:val="00D910E7"/>
    <w:rsid w:val="00D92BE7"/>
    <w:rsid w:val="00D96141"/>
    <w:rsid w:val="00D97D7A"/>
    <w:rsid w:val="00DA0FF3"/>
    <w:rsid w:val="00DA21D1"/>
    <w:rsid w:val="00DA7118"/>
    <w:rsid w:val="00DA7842"/>
    <w:rsid w:val="00DB21A4"/>
    <w:rsid w:val="00DB520E"/>
    <w:rsid w:val="00DB5716"/>
    <w:rsid w:val="00DB74E5"/>
    <w:rsid w:val="00DC4BE8"/>
    <w:rsid w:val="00DC5A6A"/>
    <w:rsid w:val="00DC5DCC"/>
    <w:rsid w:val="00DC638B"/>
    <w:rsid w:val="00DC6BA0"/>
    <w:rsid w:val="00DD158C"/>
    <w:rsid w:val="00DD295C"/>
    <w:rsid w:val="00DD753D"/>
    <w:rsid w:val="00DE248A"/>
    <w:rsid w:val="00DE4695"/>
    <w:rsid w:val="00DE6150"/>
    <w:rsid w:val="00DF031D"/>
    <w:rsid w:val="00DF1D6C"/>
    <w:rsid w:val="00DF6B56"/>
    <w:rsid w:val="00DF6CD5"/>
    <w:rsid w:val="00E00D48"/>
    <w:rsid w:val="00E01CB2"/>
    <w:rsid w:val="00E01FCE"/>
    <w:rsid w:val="00E0415D"/>
    <w:rsid w:val="00E06292"/>
    <w:rsid w:val="00E10803"/>
    <w:rsid w:val="00E12929"/>
    <w:rsid w:val="00E13A4E"/>
    <w:rsid w:val="00E147FF"/>
    <w:rsid w:val="00E150FD"/>
    <w:rsid w:val="00E15352"/>
    <w:rsid w:val="00E21F75"/>
    <w:rsid w:val="00E22B7E"/>
    <w:rsid w:val="00E23FEE"/>
    <w:rsid w:val="00E262E8"/>
    <w:rsid w:val="00E32195"/>
    <w:rsid w:val="00E33929"/>
    <w:rsid w:val="00E37840"/>
    <w:rsid w:val="00E37A63"/>
    <w:rsid w:val="00E426C0"/>
    <w:rsid w:val="00E43717"/>
    <w:rsid w:val="00E457DA"/>
    <w:rsid w:val="00E50BF6"/>
    <w:rsid w:val="00E51E21"/>
    <w:rsid w:val="00E52842"/>
    <w:rsid w:val="00E57F2C"/>
    <w:rsid w:val="00E6277F"/>
    <w:rsid w:val="00E65204"/>
    <w:rsid w:val="00E65D95"/>
    <w:rsid w:val="00E67446"/>
    <w:rsid w:val="00E72E36"/>
    <w:rsid w:val="00E8122C"/>
    <w:rsid w:val="00E817CC"/>
    <w:rsid w:val="00E82330"/>
    <w:rsid w:val="00E84EC7"/>
    <w:rsid w:val="00E90925"/>
    <w:rsid w:val="00E93255"/>
    <w:rsid w:val="00E95702"/>
    <w:rsid w:val="00E95B08"/>
    <w:rsid w:val="00EA2847"/>
    <w:rsid w:val="00EA3298"/>
    <w:rsid w:val="00EA3AFB"/>
    <w:rsid w:val="00EA45DA"/>
    <w:rsid w:val="00EB02F7"/>
    <w:rsid w:val="00EB49DA"/>
    <w:rsid w:val="00EB4A14"/>
    <w:rsid w:val="00EB5120"/>
    <w:rsid w:val="00EB5AF4"/>
    <w:rsid w:val="00EC0755"/>
    <w:rsid w:val="00EC1A14"/>
    <w:rsid w:val="00EC285A"/>
    <w:rsid w:val="00EC4531"/>
    <w:rsid w:val="00EC659F"/>
    <w:rsid w:val="00EC7B76"/>
    <w:rsid w:val="00ED2396"/>
    <w:rsid w:val="00ED4DEF"/>
    <w:rsid w:val="00EE0CF0"/>
    <w:rsid w:val="00EE5366"/>
    <w:rsid w:val="00EE63E6"/>
    <w:rsid w:val="00EE779A"/>
    <w:rsid w:val="00EF3B85"/>
    <w:rsid w:val="00EF4914"/>
    <w:rsid w:val="00EF7D39"/>
    <w:rsid w:val="00F00B77"/>
    <w:rsid w:val="00F03508"/>
    <w:rsid w:val="00F1295D"/>
    <w:rsid w:val="00F166E4"/>
    <w:rsid w:val="00F17A04"/>
    <w:rsid w:val="00F204CC"/>
    <w:rsid w:val="00F21876"/>
    <w:rsid w:val="00F32E59"/>
    <w:rsid w:val="00F333D5"/>
    <w:rsid w:val="00F3365F"/>
    <w:rsid w:val="00F402B2"/>
    <w:rsid w:val="00F40580"/>
    <w:rsid w:val="00F50C5A"/>
    <w:rsid w:val="00F510AB"/>
    <w:rsid w:val="00F5124C"/>
    <w:rsid w:val="00F53127"/>
    <w:rsid w:val="00F5369E"/>
    <w:rsid w:val="00F537D0"/>
    <w:rsid w:val="00F5451E"/>
    <w:rsid w:val="00F551A2"/>
    <w:rsid w:val="00F55E46"/>
    <w:rsid w:val="00F62912"/>
    <w:rsid w:val="00F63E21"/>
    <w:rsid w:val="00F66009"/>
    <w:rsid w:val="00F73BA3"/>
    <w:rsid w:val="00F74EAE"/>
    <w:rsid w:val="00F816A9"/>
    <w:rsid w:val="00F81FD2"/>
    <w:rsid w:val="00F8302C"/>
    <w:rsid w:val="00F85549"/>
    <w:rsid w:val="00F86E81"/>
    <w:rsid w:val="00F87EF3"/>
    <w:rsid w:val="00F921C4"/>
    <w:rsid w:val="00F92535"/>
    <w:rsid w:val="00F93A58"/>
    <w:rsid w:val="00FA0F57"/>
    <w:rsid w:val="00FA1F97"/>
    <w:rsid w:val="00FA2BC1"/>
    <w:rsid w:val="00FA325C"/>
    <w:rsid w:val="00FA3C6F"/>
    <w:rsid w:val="00FA45A1"/>
    <w:rsid w:val="00FA4EA7"/>
    <w:rsid w:val="00FA7067"/>
    <w:rsid w:val="00FB04C1"/>
    <w:rsid w:val="00FB0DC9"/>
    <w:rsid w:val="00FB2F48"/>
    <w:rsid w:val="00FB311E"/>
    <w:rsid w:val="00FB4C4C"/>
    <w:rsid w:val="00FB5A74"/>
    <w:rsid w:val="00FC1095"/>
    <w:rsid w:val="00FC16E8"/>
    <w:rsid w:val="00FC24F8"/>
    <w:rsid w:val="00FC32B6"/>
    <w:rsid w:val="00FC39CB"/>
    <w:rsid w:val="00FC5BAD"/>
    <w:rsid w:val="00FD1BCA"/>
    <w:rsid w:val="00FD2CF2"/>
    <w:rsid w:val="00FD4B9E"/>
    <w:rsid w:val="00FD5EC5"/>
    <w:rsid w:val="00FE74BE"/>
    <w:rsid w:val="00FF06BF"/>
    <w:rsid w:val="00FF2737"/>
    <w:rsid w:val="00FF54CD"/>
    <w:rsid w:val="00FF5728"/>
    <w:rsid w:val="00FF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fde9d9" strokecolor="#7f7f7f">
      <v:fill color="#fde9d9"/>
      <v:stroke color="#7f7f7f"/>
      <v:textbox inset=".5mm,.5mm,.5mm,.5mm"/>
    </o:shapedefaults>
    <o:shapelayout v:ext="edit">
      <o:idmap v:ext="edit" data="1"/>
    </o:shapelayout>
  </w:shapeDefaults>
  <w:decimalSymbol w:val=","/>
  <w:listSeparator w:val=";"/>
  <w15:docId w15:val="{0AB256E6-51D5-4ECB-979C-B65460A7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487D"/>
    <w:rPr>
      <w:color w:val="212120"/>
      <w:kern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Normltblzat1">
    <w:name w:val="Normál táblázat1"/>
    <w:semiHidden/>
    <w:rsid w:val="0061487D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ntlead">
    <w:name w:val="print_lead"/>
    <w:basedOn w:val="Norml"/>
    <w:rsid w:val="009B246A"/>
    <w:pPr>
      <w:spacing w:before="100" w:beforeAutospacing="1" w:after="100" w:afterAutospacing="1"/>
    </w:pPr>
    <w:rPr>
      <w:rFonts w:eastAsia="Calibri"/>
      <w:color w:val="auto"/>
      <w:kern w:val="0"/>
      <w:sz w:val="24"/>
      <w:szCs w:val="24"/>
    </w:rPr>
  </w:style>
  <w:style w:type="table" w:styleId="Rcsostblzat">
    <w:name w:val="Table Grid"/>
    <w:basedOn w:val="Normltblzat"/>
    <w:rsid w:val="00CB5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ncstrkz1">
    <w:name w:val="Nincs térköz1"/>
    <w:uiPriority w:val="1"/>
    <w:qFormat/>
    <w:rsid w:val="00D86BF6"/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rsid w:val="00A722E6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A722E6"/>
    <w:rPr>
      <w:rFonts w:ascii="Tahoma" w:hAnsi="Tahoma" w:cs="Tahoma"/>
      <w:color w:val="212120"/>
      <w:kern w:val="28"/>
      <w:sz w:val="16"/>
      <w:szCs w:val="16"/>
    </w:rPr>
  </w:style>
  <w:style w:type="paragraph" w:styleId="lfej">
    <w:name w:val="header"/>
    <w:basedOn w:val="Norml"/>
    <w:link w:val="lfejChar"/>
    <w:rsid w:val="00516D2A"/>
    <w:pPr>
      <w:tabs>
        <w:tab w:val="center" w:pos="4320"/>
        <w:tab w:val="right" w:pos="8640"/>
      </w:tabs>
    </w:pPr>
  </w:style>
  <w:style w:type="character" w:customStyle="1" w:styleId="lfejChar">
    <w:name w:val="Élőfej Char"/>
    <w:link w:val="lfej"/>
    <w:rsid w:val="00516D2A"/>
    <w:rPr>
      <w:color w:val="212120"/>
      <w:kern w:val="28"/>
      <w:lang w:val="hu-HU" w:eastAsia="hu-HU"/>
    </w:rPr>
  </w:style>
  <w:style w:type="paragraph" w:styleId="llb">
    <w:name w:val="footer"/>
    <w:basedOn w:val="Norml"/>
    <w:link w:val="llbChar"/>
    <w:rsid w:val="00516D2A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rsid w:val="00516D2A"/>
    <w:rPr>
      <w:color w:val="212120"/>
      <w:kern w:val="28"/>
      <w:lang w:val="hu-HU" w:eastAsia="hu-HU"/>
    </w:rPr>
  </w:style>
  <w:style w:type="paragraph" w:customStyle="1" w:styleId="Nincstrkz11">
    <w:name w:val="Nincs térköz11"/>
    <w:uiPriority w:val="1"/>
    <w:qFormat/>
    <w:rsid w:val="00472B28"/>
    <w:rPr>
      <w:rFonts w:ascii="Calibri" w:eastAsia="Calibri" w:hAnsi="Calibri"/>
      <w:sz w:val="22"/>
      <w:szCs w:val="22"/>
      <w:lang w:eastAsia="en-US"/>
    </w:rPr>
  </w:style>
  <w:style w:type="paragraph" w:styleId="Nincstrkz">
    <w:name w:val="No Spacing"/>
    <w:uiPriority w:val="1"/>
    <w:qFormat/>
    <w:rsid w:val="00F3365F"/>
    <w:rPr>
      <w:rFonts w:ascii="Georgia" w:eastAsia="Calibri" w:hAnsi="Georgia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A43B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6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ungast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ngast.h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ungast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ungast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costat\Bin\etlapok\sablonok\UJ_hungast_etlap_sablon_TEU_SzV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52592-61A5-4E61-90FA-EB218AF95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UJ_hungast_etlap_sablon_TEU_SzV</Template>
  <TotalTime>0</TotalTime>
  <Pages>1</Pages>
  <Words>1736</Words>
  <Characters>11984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ÉTLAP</vt:lpstr>
    </vt:vector>
  </TitlesOfParts>
  <Company/>
  <LinksUpToDate>false</LinksUpToDate>
  <CharactersWithSpaces>13693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ÉTLAP</dc:title>
  <dc:creator>Fejjel Tímea DUV</dc:creator>
  <cp:lastModifiedBy>Kovács Ildikó2</cp:lastModifiedBy>
  <cp:revision>3</cp:revision>
  <cp:lastPrinted>2014-08-26T14:34:00Z</cp:lastPrinted>
  <dcterms:created xsi:type="dcterms:W3CDTF">2016-05-10T14:01:00Z</dcterms:created>
  <dcterms:modified xsi:type="dcterms:W3CDTF">2016-05-10T14:01:00Z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TC102580251038</vt:lpwstr>
  </property>
</Properties>
</file>